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0C1FF1" w14:textId="7E770B67" w:rsidR="00850637" w:rsidRDefault="00BC4F51">
      <w:pPr>
        <w:rPr>
          <w:rFonts w:ascii="Wide Latin" w:hAnsi="Wide Latin"/>
          <w:b/>
          <w:bCs/>
          <w:sz w:val="32"/>
          <w:szCs w:val="32"/>
          <w14:ligatures w14:val="none"/>
        </w:rPr>
      </w:pPr>
      <w:r>
        <w:rPr>
          <w:rFonts w:ascii="Wide Latin" w:hAnsi="Wide Latin"/>
          <w:b/>
          <w:bCs/>
          <w:noProof/>
          <w:sz w:val="32"/>
          <w:szCs w:val="3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80E2FB1" wp14:editId="7614E632">
                <wp:simplePos x="0" y="0"/>
                <wp:positionH relativeFrom="column">
                  <wp:posOffset>1419225</wp:posOffset>
                </wp:positionH>
                <wp:positionV relativeFrom="paragraph">
                  <wp:posOffset>546100</wp:posOffset>
                </wp:positionV>
                <wp:extent cx="2847975" cy="499745"/>
                <wp:effectExtent l="0" t="0" r="9525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5B6CA6" w14:textId="77777777" w:rsidR="0067506C" w:rsidRPr="00BC4F51" w:rsidRDefault="0067506C" w:rsidP="0067506C">
                            <w:pPr>
                              <w:widowControl w:val="0"/>
                              <w:rPr>
                                <w:rFonts w:ascii="Times New Roman" w:hAnsi="Times New Roman"/>
                                <w:b/>
                                <w:bCs/>
                                <w:color w:val="0000D2"/>
                                <w:w w:val="80"/>
                                <w:sz w:val="50"/>
                                <w:szCs w:val="50"/>
                                <w14:ligatures w14:val="none"/>
                              </w:rPr>
                            </w:pPr>
                            <w:r w:rsidRPr="00BC4F51">
                              <w:rPr>
                                <w:rFonts w:ascii="Times New Roman" w:hAnsi="Times New Roman"/>
                                <w:b/>
                                <w:bCs/>
                                <w:color w:val="0000D2"/>
                                <w:w w:val="80"/>
                                <w:sz w:val="50"/>
                                <w:szCs w:val="50"/>
                                <w14:ligatures w14:val="none"/>
                              </w:rPr>
                              <w:t>Real Estate &amp; Insurance</w:t>
                            </w:r>
                          </w:p>
                          <w:p w14:paraId="5A641F6E" w14:textId="77777777" w:rsidR="0067506C" w:rsidRDefault="0067506C" w:rsidP="0067506C">
                            <w:pPr>
                              <w:widowControl w:val="0"/>
                              <w:rPr>
                                <w:rFonts w:ascii="Wide Latin" w:hAnsi="Wide Latin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Wide Latin" w:hAnsi="Wide Latin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0E2FB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11.75pt;margin-top:43pt;width:224.25pt;height:39.3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" filled="f" stroked="f" strokecolor="#03c" insetpen="t">
                <v:textbox inset="2.88pt,2.88pt,2.88pt,2.88pt">
                  <w:txbxContent>
                    <w:p w14:paraId="7C5B6CA6" w14:textId="77777777" w:rsidR="0067506C" w:rsidRPr="00BC4F51" w:rsidRDefault="0067506C" w:rsidP="0067506C">
                      <w:pPr>
                        <w:widowControl w:val="0"/>
                        <w:rPr>
                          <w:rFonts w:ascii="Times New Roman" w:hAnsi="Times New Roman"/>
                          <w:b/>
                          <w:bCs/>
                          <w:color w:val="0000D2"/>
                          <w:w w:val="80"/>
                          <w:sz w:val="50"/>
                          <w:szCs w:val="50"/>
                          <w14:ligatures w14:val="none"/>
                        </w:rPr>
                      </w:pPr>
                      <w:r w:rsidRPr="00BC4F51">
                        <w:rPr>
                          <w:rFonts w:ascii="Times New Roman" w:hAnsi="Times New Roman"/>
                          <w:b/>
                          <w:bCs/>
                          <w:color w:val="0000D2"/>
                          <w:w w:val="80"/>
                          <w:sz w:val="50"/>
                          <w:szCs w:val="50"/>
                          <w14:ligatures w14:val="none"/>
                        </w:rPr>
                        <w:t>Real Estate &amp; Insurance</w:t>
                      </w:r>
                    </w:p>
                    <w:p w14:paraId="5A641F6E" w14:textId="77777777" w:rsidR="0067506C" w:rsidRDefault="0067506C" w:rsidP="0067506C">
                      <w:pPr>
                        <w:widowControl w:val="0"/>
                        <w:rPr>
                          <w:rFonts w:ascii="Wide Latin" w:hAnsi="Wide Latin"/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Wide Latin" w:hAnsi="Wide Latin"/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E24C1B">
        <w:rPr>
          <w:rFonts w:ascii="Wide Latin" w:hAnsi="Wide Latin"/>
          <w:b/>
          <w:bCs/>
          <w:noProof/>
          <w:sz w:val="32"/>
          <w:szCs w:val="3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72B8D4" wp14:editId="44276439">
                <wp:simplePos x="0" y="0"/>
                <wp:positionH relativeFrom="column">
                  <wp:posOffset>1371600</wp:posOffset>
                </wp:positionH>
                <wp:positionV relativeFrom="paragraph">
                  <wp:posOffset>-19050</wp:posOffset>
                </wp:positionV>
                <wp:extent cx="2400300" cy="704850"/>
                <wp:effectExtent l="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F21AB8" w14:textId="77777777" w:rsidR="00E507A1" w:rsidRPr="00BC4F51" w:rsidRDefault="0067506C" w:rsidP="00E507A1">
                            <w:pPr>
                              <w:widowControl w:val="0"/>
                              <w:rPr>
                                <w:rFonts w:ascii="Times New Roman" w:hAnsi="Times New Roman"/>
                                <w:b/>
                                <w:bCs/>
                                <w:color w:val="0000D2"/>
                                <w:w w:val="70"/>
                                <w:sz w:val="96"/>
                                <w:szCs w:val="80"/>
                                <w14:ligatures w14:val="none"/>
                              </w:rPr>
                            </w:pPr>
                            <w:r w:rsidRPr="00BC4F51">
                              <w:rPr>
                                <w:rFonts w:ascii="Times New Roman" w:hAnsi="Times New Roman"/>
                                <w:b/>
                                <w:bCs/>
                                <w:color w:val="0000D2"/>
                                <w:w w:val="70"/>
                                <w:sz w:val="96"/>
                                <w:szCs w:val="80"/>
                                <w14:ligatures w14:val="none"/>
                              </w:rPr>
                              <w:t>CATLETT</w:t>
                            </w:r>
                          </w:p>
                          <w:p w14:paraId="14F7E0A2" w14:textId="77777777" w:rsidR="00E507A1" w:rsidRDefault="00E507A1" w:rsidP="00E507A1">
                            <w:pPr>
                              <w:widowControl w:val="0"/>
                              <w:rPr>
                                <w:rFonts w:ascii="Wide Latin" w:hAnsi="Wide Latin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Wide Latin" w:hAnsi="Wide Latin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2B8D4" id="_x0000_s1027" type="#_x0000_t202" style="position:absolute;margin-left:108pt;margin-top:-1.5pt;width:189pt;height:5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" filled="f" stroked="f" strokecolor="#03c" insetpen="t">
                <v:textbox inset="2.88pt,2.88pt,2.88pt,2.88pt">
                  <w:txbxContent>
                    <w:p w14:paraId="5AF21AB8" w14:textId="77777777" w:rsidR="00E507A1" w:rsidRPr="00BC4F51" w:rsidRDefault="0067506C" w:rsidP="00E507A1">
                      <w:pPr>
                        <w:widowControl w:val="0"/>
                        <w:rPr>
                          <w:rFonts w:ascii="Times New Roman" w:hAnsi="Times New Roman"/>
                          <w:b/>
                          <w:bCs/>
                          <w:color w:val="0000D2"/>
                          <w:w w:val="70"/>
                          <w:sz w:val="96"/>
                          <w:szCs w:val="80"/>
                          <w14:ligatures w14:val="none"/>
                        </w:rPr>
                      </w:pPr>
                      <w:r w:rsidRPr="00BC4F51">
                        <w:rPr>
                          <w:rFonts w:ascii="Times New Roman" w:hAnsi="Times New Roman"/>
                          <w:b/>
                          <w:bCs/>
                          <w:color w:val="0000D2"/>
                          <w:w w:val="70"/>
                          <w:sz w:val="96"/>
                          <w:szCs w:val="80"/>
                          <w14:ligatures w14:val="none"/>
                        </w:rPr>
                        <w:t>CATLETT</w:t>
                      </w:r>
                    </w:p>
                    <w:p w14:paraId="14F7E0A2" w14:textId="77777777" w:rsidR="00E507A1" w:rsidRDefault="00E507A1" w:rsidP="00E507A1">
                      <w:pPr>
                        <w:widowControl w:val="0"/>
                        <w:rPr>
                          <w:rFonts w:ascii="Wide Latin" w:hAnsi="Wide Latin"/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Wide Latin" w:hAnsi="Wide Latin"/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B83F45">
        <w:rPr>
          <w:rFonts w:ascii="Wide Latin" w:hAnsi="Wide Latin"/>
          <w:b/>
          <w:bCs/>
          <w:noProof/>
          <w:sz w:val="32"/>
          <w:szCs w:val="3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B29AA9E" wp14:editId="288330D0">
                <wp:simplePos x="0" y="0"/>
                <wp:positionH relativeFrom="column">
                  <wp:posOffset>4181475</wp:posOffset>
                </wp:positionH>
                <wp:positionV relativeFrom="paragraph">
                  <wp:posOffset>200025</wp:posOffset>
                </wp:positionV>
                <wp:extent cx="2457415" cy="1095375"/>
                <wp:effectExtent l="0" t="0" r="635" b="952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1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915870" w14:textId="77777777" w:rsidR="00E507A1" w:rsidRPr="00BC4F51" w:rsidRDefault="00E507A1" w:rsidP="0067506C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Times New Roman" w:hAnsi="Times New Roman"/>
                                <w:color w:val="0000D2"/>
                                <w:w w:val="90"/>
                                <w:sz w:val="20"/>
                                <w14:ligatures w14:val="none"/>
                              </w:rPr>
                            </w:pPr>
                            <w:r w:rsidRPr="00BC4F51">
                              <w:rPr>
                                <w:rFonts w:ascii="Times New Roman" w:hAnsi="Times New Roman"/>
                                <w:color w:val="0000D2"/>
                                <w:w w:val="90"/>
                                <w:sz w:val="20"/>
                                <w14:ligatures w14:val="none"/>
                              </w:rPr>
                              <w:t>1616 16th Street</w:t>
                            </w:r>
                          </w:p>
                          <w:p w14:paraId="78FA7249" w14:textId="77777777" w:rsidR="0067506C" w:rsidRPr="00BC4F51" w:rsidRDefault="0067506C" w:rsidP="0067506C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Times New Roman" w:hAnsi="Times New Roman"/>
                                <w:color w:val="0000D2"/>
                                <w:w w:val="90"/>
                                <w:sz w:val="20"/>
                                <w14:ligatures w14:val="none"/>
                              </w:rPr>
                            </w:pPr>
                            <w:r w:rsidRPr="00BC4F51">
                              <w:rPr>
                                <w:rFonts w:ascii="Times New Roman" w:hAnsi="Times New Roman"/>
                                <w:color w:val="0000D2"/>
                                <w:w w:val="90"/>
                                <w:sz w:val="20"/>
                                <w14:ligatures w14:val="none"/>
                              </w:rPr>
                              <w:t>Central City, NE  68826</w:t>
                            </w:r>
                          </w:p>
                          <w:p w14:paraId="3AFF642A" w14:textId="77777777" w:rsidR="0067506C" w:rsidRPr="00BC4F51" w:rsidRDefault="0067506C" w:rsidP="0067506C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Times New Roman" w:hAnsi="Times New Roman"/>
                                <w:color w:val="0000D2"/>
                                <w:w w:val="90"/>
                                <w:sz w:val="20"/>
                                <w14:ligatures w14:val="none"/>
                              </w:rPr>
                            </w:pPr>
                            <w:r w:rsidRPr="00BC4F51">
                              <w:rPr>
                                <w:rFonts w:ascii="Times New Roman" w:hAnsi="Times New Roman"/>
                                <w:color w:val="0000D2"/>
                                <w:w w:val="90"/>
                                <w:sz w:val="20"/>
                                <w14:ligatures w14:val="none"/>
                              </w:rPr>
                              <w:t>PH: 308-946-3112</w:t>
                            </w:r>
                          </w:p>
                          <w:p w14:paraId="72B26CA8" w14:textId="77777777" w:rsidR="0067506C" w:rsidRPr="00BC4F51" w:rsidRDefault="0067506C" w:rsidP="0067506C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Times New Roman" w:hAnsi="Times New Roman"/>
                                <w:color w:val="0000D2"/>
                                <w:w w:val="90"/>
                                <w:sz w:val="20"/>
                                <w14:ligatures w14:val="none"/>
                              </w:rPr>
                            </w:pPr>
                            <w:r w:rsidRPr="00BC4F51">
                              <w:rPr>
                                <w:rFonts w:ascii="Times New Roman" w:hAnsi="Times New Roman"/>
                                <w:color w:val="0000D2"/>
                                <w:w w:val="90"/>
                                <w:sz w:val="20"/>
                                <w14:ligatures w14:val="none"/>
                              </w:rPr>
                              <w:t>Fax:  308-946-3122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9AA9E" id="Text Box 12" o:spid="_x0000_s1028" type="#_x0000_t202" style="position:absolute;margin-left:329.25pt;margin-top:15.75pt;width:193.5pt;height:86.25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" filled="f" stroked="f" strokecolor="black [0]" insetpen="t">
                <v:textbox inset="2.88pt,2.88pt,2.88pt,2.88pt">
                  <w:txbxContent>
                    <w:p w14:paraId="0E915870" w14:textId="77777777" w:rsidR="00E507A1" w:rsidRPr="00BC4F51" w:rsidRDefault="00E507A1" w:rsidP="0067506C">
                      <w:pPr>
                        <w:widowControl w:val="0"/>
                        <w:spacing w:after="0"/>
                        <w:jc w:val="right"/>
                        <w:rPr>
                          <w:rFonts w:ascii="Times New Roman" w:hAnsi="Times New Roman"/>
                          <w:color w:val="0000D2"/>
                          <w:w w:val="90"/>
                          <w:sz w:val="20"/>
                          <w14:ligatures w14:val="none"/>
                        </w:rPr>
                      </w:pPr>
                      <w:r w:rsidRPr="00BC4F51">
                        <w:rPr>
                          <w:rFonts w:ascii="Times New Roman" w:hAnsi="Times New Roman"/>
                          <w:color w:val="0000D2"/>
                          <w:w w:val="90"/>
                          <w:sz w:val="20"/>
                          <w14:ligatures w14:val="none"/>
                        </w:rPr>
                        <w:t>1616 16th Street</w:t>
                      </w:r>
                    </w:p>
                    <w:p w14:paraId="78FA7249" w14:textId="77777777" w:rsidR="0067506C" w:rsidRPr="00BC4F51" w:rsidRDefault="0067506C" w:rsidP="0067506C">
                      <w:pPr>
                        <w:widowControl w:val="0"/>
                        <w:spacing w:after="0"/>
                        <w:jc w:val="right"/>
                        <w:rPr>
                          <w:rFonts w:ascii="Times New Roman" w:hAnsi="Times New Roman"/>
                          <w:color w:val="0000D2"/>
                          <w:w w:val="90"/>
                          <w:sz w:val="20"/>
                          <w14:ligatures w14:val="none"/>
                        </w:rPr>
                      </w:pPr>
                      <w:r w:rsidRPr="00BC4F51">
                        <w:rPr>
                          <w:rFonts w:ascii="Times New Roman" w:hAnsi="Times New Roman"/>
                          <w:color w:val="0000D2"/>
                          <w:w w:val="90"/>
                          <w:sz w:val="20"/>
                          <w14:ligatures w14:val="none"/>
                        </w:rPr>
                        <w:t>Central City, NE  68826</w:t>
                      </w:r>
                    </w:p>
                    <w:p w14:paraId="3AFF642A" w14:textId="77777777" w:rsidR="0067506C" w:rsidRPr="00BC4F51" w:rsidRDefault="0067506C" w:rsidP="0067506C">
                      <w:pPr>
                        <w:widowControl w:val="0"/>
                        <w:spacing w:after="0"/>
                        <w:jc w:val="right"/>
                        <w:rPr>
                          <w:rFonts w:ascii="Times New Roman" w:hAnsi="Times New Roman"/>
                          <w:color w:val="0000D2"/>
                          <w:w w:val="90"/>
                          <w:sz w:val="20"/>
                          <w14:ligatures w14:val="none"/>
                        </w:rPr>
                      </w:pPr>
                      <w:r w:rsidRPr="00BC4F51">
                        <w:rPr>
                          <w:rFonts w:ascii="Times New Roman" w:hAnsi="Times New Roman"/>
                          <w:color w:val="0000D2"/>
                          <w:w w:val="90"/>
                          <w:sz w:val="20"/>
                          <w14:ligatures w14:val="none"/>
                        </w:rPr>
                        <w:t>PH: 308-946-3112</w:t>
                      </w:r>
                    </w:p>
                    <w:p w14:paraId="72B26CA8" w14:textId="77777777" w:rsidR="0067506C" w:rsidRPr="00BC4F51" w:rsidRDefault="0067506C" w:rsidP="0067506C">
                      <w:pPr>
                        <w:widowControl w:val="0"/>
                        <w:spacing w:after="0"/>
                        <w:jc w:val="right"/>
                        <w:rPr>
                          <w:rFonts w:ascii="Times New Roman" w:hAnsi="Times New Roman"/>
                          <w:color w:val="0000D2"/>
                          <w:w w:val="90"/>
                          <w:sz w:val="20"/>
                          <w14:ligatures w14:val="none"/>
                        </w:rPr>
                      </w:pPr>
                      <w:r w:rsidRPr="00BC4F51">
                        <w:rPr>
                          <w:rFonts w:ascii="Times New Roman" w:hAnsi="Times New Roman"/>
                          <w:color w:val="0000D2"/>
                          <w:w w:val="90"/>
                          <w:sz w:val="20"/>
                          <w14:ligatures w14:val="none"/>
                        </w:rPr>
                        <w:t>Fax:  308-946-3122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Wide Latin" w:hAnsi="Wide Latin"/>
          <w:b/>
          <w:bCs/>
          <w:noProof/>
          <w:sz w:val="32"/>
          <w:szCs w:val="32"/>
          <w14:ligatures w14:val="none"/>
          <w14:cntxtAlts w14:val="0"/>
        </w:rPr>
        <w:drawing>
          <wp:inline distT="0" distB="0" distL="0" distR="0" wp14:anchorId="49CFE684" wp14:editId="7F3C41E1">
            <wp:extent cx="1159855" cy="10477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dited Logo R0G0B21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379" cy="107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8B3C7" w14:textId="1F503CFD" w:rsidR="006F79BD" w:rsidRDefault="006F79BD" w:rsidP="006F79BD">
      <w:pPr>
        <w:jc w:val="center"/>
        <w:rPr>
          <w:rFonts w:ascii="Arial Black" w:hAnsi="Arial Black"/>
          <w:b/>
          <w:bCs/>
          <w:sz w:val="28"/>
          <w:szCs w:val="28"/>
          <w14:ligatures w14:val="none"/>
        </w:rPr>
      </w:pPr>
    </w:p>
    <w:p w14:paraId="32A36A03" w14:textId="2FC076B2" w:rsidR="00BE35EE" w:rsidRDefault="00832132" w:rsidP="006F79BD">
      <w:pPr>
        <w:jc w:val="center"/>
        <w:rPr>
          <w:rFonts w:ascii="Arial Black" w:hAnsi="Arial Black"/>
          <w:b/>
          <w:bCs/>
          <w:sz w:val="28"/>
          <w:szCs w:val="28"/>
          <w14:ligatures w14:val="none"/>
        </w:rPr>
      </w:pPr>
      <w:r>
        <w:rPr>
          <w:rFonts w:ascii="Arial Black" w:hAnsi="Arial Black"/>
          <w:b/>
          <w:bCs/>
          <w:sz w:val="28"/>
          <w:szCs w:val="28"/>
          <w14:ligatures w14:val="none"/>
        </w:rPr>
        <w:t>2719 Terry Lane</w:t>
      </w:r>
    </w:p>
    <w:p w14:paraId="2A03763A" w14:textId="47D75463" w:rsidR="00E14923" w:rsidRDefault="00437C28" w:rsidP="006F79BD">
      <w:pPr>
        <w:jc w:val="center"/>
        <w:rPr>
          <w:rFonts w:ascii="Arial Black" w:hAnsi="Arial Black"/>
          <w:b/>
          <w:bCs/>
          <w:sz w:val="28"/>
          <w:szCs w:val="28"/>
          <w14:ligatures w14:val="none"/>
        </w:rPr>
      </w:pPr>
      <w:r>
        <w:rPr>
          <w:rFonts w:ascii="Arial Black" w:hAnsi="Arial Black"/>
          <w:b/>
          <w:bCs/>
          <w:noProof/>
          <w:sz w:val="28"/>
          <w:szCs w:val="28"/>
          <w14:ligatures w14:val="none"/>
          <w14:cntxtAlts w14:val="0"/>
        </w:rPr>
        <w:drawing>
          <wp:inline distT="0" distB="0" distL="0" distR="0" wp14:anchorId="2ACD46FD" wp14:editId="3D273605">
            <wp:extent cx="4262642" cy="3196981"/>
            <wp:effectExtent l="95250" t="95250" r="100330" b="99060"/>
            <wp:docPr id="16697922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792202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642" cy="319698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DDBDB9B" w14:textId="304EE3DB" w:rsidR="00E14923" w:rsidRDefault="00832132" w:rsidP="006F79BD">
      <w:pPr>
        <w:jc w:val="center"/>
        <w:rPr>
          <w:rFonts w:ascii="Arial Black" w:hAnsi="Arial Black"/>
          <w:b/>
          <w:bCs/>
          <w:sz w:val="28"/>
          <w:szCs w:val="28"/>
          <w14:ligatures w14:val="none"/>
        </w:rPr>
      </w:pPr>
      <w:r>
        <w:rPr>
          <w:rFonts w:ascii="Arial Black" w:hAnsi="Arial Black"/>
          <w:b/>
          <w:bCs/>
          <w:sz w:val="28"/>
          <w:szCs w:val="28"/>
          <w14:ligatures w14:val="none"/>
        </w:rPr>
        <w:t>1,168</w:t>
      </w:r>
      <w:r w:rsidR="00BF5189">
        <w:rPr>
          <w:rFonts w:ascii="Arial Black" w:hAnsi="Arial Black"/>
          <w:b/>
          <w:bCs/>
          <w:sz w:val="28"/>
          <w:szCs w:val="28"/>
          <w14:ligatures w14:val="none"/>
        </w:rPr>
        <w:t xml:space="preserve"> Sq. Ft.</w:t>
      </w:r>
    </w:p>
    <w:p w14:paraId="4F4F2781" w14:textId="00CAB64E" w:rsidR="00BF5189" w:rsidRDefault="00832132" w:rsidP="006F79BD">
      <w:pPr>
        <w:jc w:val="center"/>
        <w:rPr>
          <w:rFonts w:ascii="Arial Black" w:hAnsi="Arial Black"/>
          <w:b/>
          <w:bCs/>
          <w:sz w:val="28"/>
          <w:szCs w:val="28"/>
          <w14:ligatures w14:val="none"/>
        </w:rPr>
      </w:pPr>
      <w:r>
        <w:rPr>
          <w:rFonts w:ascii="Arial Black" w:hAnsi="Arial Black"/>
          <w:b/>
          <w:bCs/>
          <w:sz w:val="28"/>
          <w:szCs w:val="28"/>
          <w14:ligatures w14:val="none"/>
        </w:rPr>
        <w:t>2</w:t>
      </w:r>
      <w:r w:rsidR="00BF5189">
        <w:rPr>
          <w:rFonts w:ascii="Arial Black" w:hAnsi="Arial Black"/>
          <w:b/>
          <w:bCs/>
          <w:sz w:val="28"/>
          <w:szCs w:val="28"/>
          <w14:ligatures w14:val="none"/>
        </w:rPr>
        <w:t xml:space="preserve"> Bedroom – </w:t>
      </w:r>
      <w:r>
        <w:rPr>
          <w:rFonts w:ascii="Arial Black" w:hAnsi="Arial Black"/>
          <w:b/>
          <w:bCs/>
          <w:sz w:val="28"/>
          <w:szCs w:val="28"/>
          <w14:ligatures w14:val="none"/>
        </w:rPr>
        <w:t>1</w:t>
      </w:r>
      <w:r w:rsidR="00BF5189">
        <w:rPr>
          <w:rFonts w:ascii="Arial Black" w:hAnsi="Arial Black"/>
          <w:b/>
          <w:bCs/>
          <w:sz w:val="28"/>
          <w:szCs w:val="28"/>
          <w14:ligatures w14:val="none"/>
        </w:rPr>
        <w:t xml:space="preserve"> Bath</w:t>
      </w:r>
    </w:p>
    <w:p w14:paraId="4BDA07DF" w14:textId="02C735D4" w:rsidR="00410E34" w:rsidRDefault="00410E34" w:rsidP="006F79BD">
      <w:pPr>
        <w:jc w:val="center"/>
        <w:rPr>
          <w:rFonts w:ascii="Arial Black" w:hAnsi="Arial Black"/>
          <w:b/>
          <w:bCs/>
          <w:sz w:val="28"/>
          <w:szCs w:val="28"/>
          <w14:ligatures w14:val="none"/>
        </w:rPr>
      </w:pPr>
      <w:r>
        <w:rPr>
          <w:rFonts w:ascii="Arial Black" w:hAnsi="Arial Black"/>
          <w:b/>
          <w:bCs/>
          <w:sz w:val="28"/>
          <w:szCs w:val="28"/>
          <w14:ligatures w14:val="none"/>
        </w:rPr>
        <w:t xml:space="preserve">Family Room – </w:t>
      </w:r>
      <w:r w:rsidR="00D36314">
        <w:rPr>
          <w:rFonts w:ascii="Arial Black" w:hAnsi="Arial Black"/>
          <w:b/>
          <w:bCs/>
          <w:sz w:val="28"/>
          <w:szCs w:val="28"/>
          <w14:ligatures w14:val="none"/>
        </w:rPr>
        <w:t>Living room</w:t>
      </w:r>
    </w:p>
    <w:p w14:paraId="0E38C0DF" w14:textId="20BE7416" w:rsidR="00410E34" w:rsidRDefault="00832132" w:rsidP="006F79BD">
      <w:pPr>
        <w:jc w:val="center"/>
        <w:rPr>
          <w:rFonts w:ascii="Arial Black" w:hAnsi="Arial Black"/>
          <w:b/>
          <w:bCs/>
          <w:sz w:val="28"/>
          <w:szCs w:val="28"/>
          <w14:ligatures w14:val="none"/>
        </w:rPr>
      </w:pPr>
      <w:r>
        <w:rPr>
          <w:rFonts w:ascii="Arial Black" w:hAnsi="Arial Black"/>
          <w:b/>
          <w:bCs/>
          <w:sz w:val="28"/>
          <w:szCs w:val="28"/>
          <w14:ligatures w14:val="none"/>
        </w:rPr>
        <w:t>Eat-in</w:t>
      </w:r>
      <w:r w:rsidR="00410E34">
        <w:rPr>
          <w:rFonts w:ascii="Arial Black" w:hAnsi="Arial Black"/>
          <w:b/>
          <w:bCs/>
          <w:sz w:val="28"/>
          <w:szCs w:val="28"/>
          <w14:ligatures w14:val="none"/>
        </w:rPr>
        <w:t xml:space="preserve"> Kitchen</w:t>
      </w:r>
    </w:p>
    <w:p w14:paraId="32AF94CD" w14:textId="1DCD7166" w:rsidR="005874A4" w:rsidRDefault="00CD7547" w:rsidP="006F79BD">
      <w:pPr>
        <w:jc w:val="center"/>
        <w:rPr>
          <w:rFonts w:ascii="Arial Black" w:hAnsi="Arial Black"/>
          <w:b/>
          <w:bCs/>
          <w:sz w:val="28"/>
          <w:szCs w:val="28"/>
          <w14:ligatures w14:val="none"/>
        </w:rPr>
      </w:pPr>
      <w:r>
        <w:rPr>
          <w:rFonts w:ascii="Arial Black" w:hAnsi="Arial Black"/>
          <w:b/>
          <w:bCs/>
          <w:sz w:val="28"/>
          <w:szCs w:val="28"/>
          <w14:ligatures w14:val="none"/>
        </w:rPr>
        <w:t>Privacy Fence around backyard</w:t>
      </w:r>
      <w:r w:rsidR="00AB716F">
        <w:rPr>
          <w:rFonts w:ascii="Arial Black" w:hAnsi="Arial Black"/>
          <w:b/>
          <w:bCs/>
          <w:sz w:val="28"/>
          <w:szCs w:val="28"/>
          <w14:ligatures w14:val="none"/>
        </w:rPr>
        <w:t xml:space="preserve"> </w:t>
      </w:r>
    </w:p>
    <w:p w14:paraId="013A0C5F" w14:textId="1E9A8D70" w:rsidR="00164D81" w:rsidRDefault="00164D81" w:rsidP="006F79BD">
      <w:pPr>
        <w:jc w:val="center"/>
        <w:rPr>
          <w:rFonts w:ascii="Arial Black" w:hAnsi="Arial Black"/>
          <w:b/>
          <w:bCs/>
          <w:sz w:val="28"/>
          <w:szCs w:val="28"/>
          <w14:ligatures w14:val="none"/>
        </w:rPr>
      </w:pPr>
      <w:r>
        <w:rPr>
          <w:rFonts w:ascii="Arial Black" w:hAnsi="Arial Black"/>
          <w:b/>
          <w:bCs/>
          <w:sz w:val="28"/>
          <w:szCs w:val="28"/>
          <w14:ligatures w14:val="none"/>
        </w:rPr>
        <w:t>Yard Well for Underground Sprinklers</w:t>
      </w:r>
    </w:p>
    <w:p w14:paraId="2569E510" w14:textId="389999C8" w:rsidR="00410E34" w:rsidRDefault="00410E34" w:rsidP="00410E34">
      <w:pPr>
        <w:rPr>
          <w:rFonts w:ascii="Arial Black" w:hAnsi="Arial Black"/>
          <w:b/>
          <w:bCs/>
          <w:sz w:val="28"/>
          <w:szCs w:val="28"/>
          <w14:ligatures w14:val="none"/>
        </w:rPr>
      </w:pPr>
      <w:r>
        <w:rPr>
          <w:rFonts w:ascii="Arial Black" w:hAnsi="Arial Black"/>
          <w:b/>
          <w:bCs/>
          <w:sz w:val="28"/>
          <w:szCs w:val="28"/>
          <w14:ligatures w14:val="none"/>
        </w:rPr>
        <w:t xml:space="preserve"> </w:t>
      </w:r>
      <w:r>
        <w:rPr>
          <w:rFonts w:ascii="Arial Black" w:hAnsi="Arial Black"/>
          <w:b/>
          <w:bCs/>
          <w:sz w:val="28"/>
          <w:szCs w:val="28"/>
          <w14:ligatures w14:val="none"/>
        </w:rPr>
        <w:tab/>
      </w:r>
      <w:r>
        <w:rPr>
          <w:rFonts w:ascii="Arial Black" w:hAnsi="Arial Black"/>
          <w:b/>
          <w:bCs/>
          <w:sz w:val="28"/>
          <w:szCs w:val="28"/>
          <w14:ligatures w14:val="none"/>
        </w:rPr>
        <w:tab/>
      </w:r>
      <w:r>
        <w:rPr>
          <w:rFonts w:ascii="Arial Black" w:hAnsi="Arial Black"/>
          <w:b/>
          <w:bCs/>
          <w:sz w:val="28"/>
          <w:szCs w:val="28"/>
          <w14:ligatures w14:val="none"/>
        </w:rPr>
        <w:tab/>
      </w:r>
      <w:r>
        <w:rPr>
          <w:rFonts w:ascii="Arial Black" w:hAnsi="Arial Black"/>
          <w:b/>
          <w:bCs/>
          <w:sz w:val="28"/>
          <w:szCs w:val="28"/>
          <w14:ligatures w14:val="none"/>
        </w:rPr>
        <w:tab/>
      </w:r>
      <w:r>
        <w:rPr>
          <w:rFonts w:ascii="Arial Black" w:hAnsi="Arial Black"/>
          <w:b/>
          <w:bCs/>
          <w:sz w:val="28"/>
          <w:szCs w:val="28"/>
          <w14:ligatures w14:val="none"/>
        </w:rPr>
        <w:tab/>
        <w:t>202</w:t>
      </w:r>
      <w:r w:rsidR="00832132">
        <w:rPr>
          <w:rFonts w:ascii="Arial Black" w:hAnsi="Arial Black"/>
          <w:b/>
          <w:bCs/>
          <w:sz w:val="28"/>
          <w:szCs w:val="28"/>
          <w14:ligatures w14:val="none"/>
        </w:rPr>
        <w:t>5</w:t>
      </w:r>
      <w:r>
        <w:rPr>
          <w:rFonts w:ascii="Arial Black" w:hAnsi="Arial Black"/>
          <w:b/>
          <w:bCs/>
          <w:sz w:val="28"/>
          <w:szCs w:val="28"/>
          <w14:ligatures w14:val="none"/>
        </w:rPr>
        <w:t xml:space="preserve"> Real Estate Taxes </w:t>
      </w:r>
      <w:r w:rsidR="00A401F7">
        <w:rPr>
          <w:rFonts w:ascii="Arial Black" w:hAnsi="Arial Black"/>
          <w:b/>
          <w:bCs/>
          <w:sz w:val="28"/>
          <w:szCs w:val="28"/>
          <w14:ligatures w14:val="none"/>
        </w:rPr>
        <w:t>- 1,458.58</w:t>
      </w:r>
    </w:p>
    <w:p w14:paraId="7AD2F920" w14:textId="77777777" w:rsidR="00090D6F" w:rsidRDefault="00090D6F" w:rsidP="00090D6F">
      <w:pPr>
        <w:rPr>
          <w:rFonts w:ascii="Arial Black" w:hAnsi="Arial Black"/>
          <w:b/>
          <w:bCs/>
          <w:sz w:val="28"/>
          <w:szCs w:val="28"/>
          <w14:ligatures w14:val="none"/>
        </w:rPr>
      </w:pPr>
    </w:p>
    <w:p w14:paraId="17827EEB" w14:textId="13B22FD6" w:rsidR="00410E34" w:rsidRDefault="00410E34" w:rsidP="006F79BD">
      <w:pPr>
        <w:jc w:val="center"/>
        <w:rPr>
          <w:rFonts w:ascii="Arial Black" w:hAnsi="Arial Black"/>
          <w:b/>
          <w:bCs/>
          <w:sz w:val="28"/>
          <w:szCs w:val="28"/>
          <w14:ligatures w14:val="none"/>
        </w:rPr>
      </w:pPr>
      <w:r>
        <w:rPr>
          <w:rFonts w:ascii="Arial Black" w:hAnsi="Arial Black"/>
          <w:b/>
          <w:bCs/>
          <w:sz w:val="28"/>
          <w:szCs w:val="28"/>
          <w14:ligatures w14:val="none"/>
        </w:rPr>
        <w:t xml:space="preserve">Asking Price - </w:t>
      </w:r>
      <w:r w:rsidRPr="00CD7547">
        <w:rPr>
          <w:rFonts w:ascii="Arial Black" w:hAnsi="Arial Black"/>
          <w:b/>
          <w:bCs/>
          <w:color w:val="EE0000"/>
          <w:sz w:val="28"/>
          <w:szCs w:val="28"/>
          <w14:ligatures w14:val="none"/>
        </w:rPr>
        <w:t>$</w:t>
      </w:r>
      <w:r w:rsidR="00A401F7" w:rsidRPr="00CD7547">
        <w:rPr>
          <w:rFonts w:ascii="Arial Black" w:hAnsi="Arial Black"/>
          <w:b/>
          <w:bCs/>
          <w:color w:val="EE0000"/>
          <w:sz w:val="28"/>
          <w:szCs w:val="28"/>
          <w14:ligatures w14:val="none"/>
        </w:rPr>
        <w:t>190</w:t>
      </w:r>
      <w:r w:rsidRPr="00CD7547">
        <w:rPr>
          <w:rFonts w:ascii="Arial Black" w:hAnsi="Arial Black"/>
          <w:b/>
          <w:bCs/>
          <w:color w:val="EE0000"/>
          <w:sz w:val="28"/>
          <w:szCs w:val="28"/>
          <w14:ligatures w14:val="none"/>
        </w:rPr>
        <w:t>,000.00</w:t>
      </w:r>
    </w:p>
    <w:p w14:paraId="12236C19" w14:textId="77777777" w:rsidR="002D6F3D" w:rsidRDefault="002D6F3D" w:rsidP="00BA63EF">
      <w:pPr>
        <w:jc w:val="center"/>
        <w:rPr>
          <w:rFonts w:ascii="Arial" w:hAnsi="Arial" w:cs="Arial"/>
          <w:noProof/>
          <w:sz w:val="24"/>
          <w:szCs w:val="24"/>
          <w14:ligatures w14:val="none"/>
          <w14:cntxtAlts w14:val="0"/>
        </w:rPr>
      </w:pPr>
    </w:p>
    <w:p w14:paraId="5C36F73A" w14:textId="77777777" w:rsidR="002D6F3D" w:rsidRDefault="002D6F3D" w:rsidP="00BA63EF">
      <w:pPr>
        <w:jc w:val="center"/>
        <w:rPr>
          <w:rFonts w:ascii="Arial" w:hAnsi="Arial" w:cs="Arial"/>
          <w:noProof/>
          <w:sz w:val="24"/>
          <w:szCs w:val="24"/>
          <w14:ligatures w14:val="none"/>
          <w14:cntxtAlts w14:val="0"/>
        </w:rPr>
      </w:pPr>
    </w:p>
    <w:p w14:paraId="13B95FC0" w14:textId="77777777" w:rsidR="002D6F3D" w:rsidRDefault="002D6F3D" w:rsidP="002D6F3D">
      <w:pPr>
        <w:tabs>
          <w:tab w:val="left" w:pos="7665"/>
        </w:tabs>
        <w:rPr>
          <w:rFonts w:ascii="Arial" w:hAnsi="Arial" w:cs="Arial"/>
          <w:noProof/>
          <w:sz w:val="24"/>
          <w:szCs w:val="24"/>
          <w14:ligatures w14:val="none"/>
          <w14:cntxtAlts w14:val="0"/>
        </w:rPr>
      </w:pPr>
    </w:p>
    <w:p w14:paraId="755B94EE" w14:textId="43B76288" w:rsidR="0020238A" w:rsidRPr="0049618E" w:rsidRDefault="00BA63EF" w:rsidP="00BA63EF">
      <w:pPr>
        <w:jc w:val="center"/>
        <w:rPr>
          <w:rFonts w:ascii="Arial" w:hAnsi="Arial" w:cs="Arial"/>
          <w:noProof/>
          <w:sz w:val="24"/>
          <w:szCs w:val="24"/>
          <w14:ligatures w14:val="none"/>
          <w14:cntxtAlts w14:val="0"/>
        </w:rPr>
      </w:pPr>
      <w:r w:rsidRPr="0049618E">
        <w:rPr>
          <w:rFonts w:ascii="Arial" w:hAnsi="Arial" w:cs="Arial"/>
          <w:noProof/>
          <w:sz w:val="24"/>
          <w:szCs w:val="24"/>
          <w14:ligatures w14:val="none"/>
          <w14:cntxtAlts w14:val="0"/>
        </w:rPr>
        <w:drawing>
          <wp:inline distT="0" distB="0" distL="0" distR="0" wp14:anchorId="71DA5AB2" wp14:editId="2DA68E38">
            <wp:extent cx="2924103" cy="2193078"/>
            <wp:effectExtent l="22542" t="15558" r="13653" b="13652"/>
            <wp:docPr id="19836434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643430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9084" cy="2211814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  <w:r w:rsidR="00FF7451" w:rsidRPr="0049618E">
        <w:rPr>
          <w:rFonts w:ascii="Arial" w:hAnsi="Arial" w:cs="Arial"/>
          <w:noProof/>
          <w:sz w:val="24"/>
          <w:szCs w:val="24"/>
          <w14:ligatures w14:val="none"/>
          <w14:cntxtAlts w14:val="0"/>
        </w:rPr>
        <w:t xml:space="preserve"> </w:t>
      </w:r>
      <w:r w:rsidR="00AA487A">
        <w:rPr>
          <w:rFonts w:ascii="Arial" w:hAnsi="Arial" w:cs="Arial"/>
          <w:noProof/>
          <w:sz w:val="24"/>
          <w:szCs w:val="24"/>
          <w14:ligatures w14:val="none"/>
          <w14:cntxtAlts w14:val="0"/>
        </w:rPr>
        <w:t xml:space="preserve"> </w:t>
      </w:r>
      <w:r w:rsidR="00CA227B">
        <w:rPr>
          <w:rFonts w:ascii="Arial" w:hAnsi="Arial" w:cs="Arial"/>
          <w:noProof/>
          <w:sz w:val="24"/>
          <w:szCs w:val="24"/>
          <w14:ligatures w14:val="none"/>
          <w14:cntxtAlts w14:val="0"/>
        </w:rPr>
        <w:t xml:space="preserve"> </w:t>
      </w:r>
      <w:r w:rsidRPr="0049618E">
        <w:rPr>
          <w:rFonts w:ascii="Arial" w:hAnsi="Arial" w:cs="Arial"/>
          <w:noProof/>
          <w:sz w:val="24"/>
          <w:szCs w:val="24"/>
          <w14:ligatures w14:val="none"/>
          <w14:cntxtAlts w14:val="0"/>
        </w:rPr>
        <w:drawing>
          <wp:inline distT="0" distB="0" distL="0" distR="0" wp14:anchorId="032A9994" wp14:editId="2151403A">
            <wp:extent cx="2922744" cy="2192059"/>
            <wp:effectExtent l="22225" t="15875" r="14605" b="14605"/>
            <wp:docPr id="7048209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820911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31936" cy="2198953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  <w:r w:rsidR="00FF7451" w:rsidRPr="0049618E">
        <w:rPr>
          <w:rFonts w:ascii="Arial" w:hAnsi="Arial" w:cs="Arial"/>
          <w:noProof/>
          <w:sz w:val="24"/>
          <w:szCs w:val="24"/>
          <w14:ligatures w14:val="none"/>
          <w14:cntxtAlts w14:val="0"/>
        </w:rPr>
        <w:t xml:space="preserve">  </w:t>
      </w:r>
      <w:r w:rsidR="0088106B" w:rsidRPr="0049618E">
        <w:rPr>
          <w:rFonts w:ascii="Arial" w:hAnsi="Arial" w:cs="Arial"/>
          <w:noProof/>
          <w:sz w:val="24"/>
          <w:szCs w:val="24"/>
          <w14:ligatures w14:val="none"/>
          <w14:cntxtAlts w14:val="0"/>
        </w:rPr>
        <w:drawing>
          <wp:inline distT="0" distB="0" distL="0" distR="0" wp14:anchorId="33DC7761" wp14:editId="34933D9B">
            <wp:extent cx="2929097" cy="2196823"/>
            <wp:effectExtent l="23177" t="14923" r="28258" b="28257"/>
            <wp:docPr id="10206694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669476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57256" cy="2217942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2DCAB78" w14:textId="7FAB8FD1" w:rsidR="00FF7451" w:rsidRPr="002D6F3D" w:rsidRDefault="00FF7451" w:rsidP="00FF7451">
      <w:pPr>
        <w:jc w:val="both"/>
        <w:rPr>
          <w:rFonts w:ascii="Arial Rounded MT Bold" w:hAnsi="Arial Rounded MT Bold" w:cs="Arial"/>
          <w:noProof/>
          <w:sz w:val="24"/>
          <w:szCs w:val="24"/>
          <w14:ligatures w14:val="none"/>
          <w14:cntxtAlts w14:val="0"/>
        </w:rPr>
      </w:pPr>
      <w:r w:rsidRPr="0049618E">
        <w:rPr>
          <w:rFonts w:ascii="Arial" w:hAnsi="Arial" w:cs="Arial"/>
          <w:noProof/>
          <w:sz w:val="24"/>
          <w:szCs w:val="24"/>
          <w14:ligatures w14:val="none"/>
          <w14:cntxtAlts w14:val="0"/>
        </w:rPr>
        <w:tab/>
      </w:r>
      <w:r w:rsidR="00CA227B" w:rsidRPr="002D6F3D">
        <w:rPr>
          <w:rFonts w:ascii="Arial Rounded MT Bold" w:hAnsi="Arial Rounded MT Bold" w:cs="Arial"/>
          <w:noProof/>
          <w:sz w:val="24"/>
          <w:szCs w:val="24"/>
          <w14:ligatures w14:val="none"/>
          <w14:cntxtAlts w14:val="0"/>
        </w:rPr>
        <w:t xml:space="preserve">    </w:t>
      </w:r>
      <w:r w:rsidRPr="002D6F3D">
        <w:rPr>
          <w:rFonts w:ascii="Arial Rounded MT Bold" w:hAnsi="Arial Rounded MT Bold" w:cs="Arial"/>
          <w:noProof/>
          <w:sz w:val="24"/>
          <w:szCs w:val="24"/>
          <w14:ligatures w14:val="none"/>
          <w14:cntxtAlts w14:val="0"/>
        </w:rPr>
        <w:t>Kitchen</w:t>
      </w:r>
      <w:r w:rsidR="00AA487A" w:rsidRPr="002D6F3D">
        <w:rPr>
          <w:rFonts w:ascii="Arial Rounded MT Bold" w:hAnsi="Arial Rounded MT Bold" w:cs="Arial"/>
          <w:noProof/>
          <w:sz w:val="24"/>
          <w:szCs w:val="24"/>
          <w14:ligatures w14:val="none"/>
          <w14:cntxtAlts w14:val="0"/>
        </w:rPr>
        <w:t xml:space="preserve">12’ x 16’4”      </w:t>
      </w:r>
      <w:r w:rsidR="00253357" w:rsidRPr="002D6F3D">
        <w:rPr>
          <w:rFonts w:ascii="Arial Rounded MT Bold" w:hAnsi="Arial Rounded MT Bold" w:cs="Arial"/>
          <w:noProof/>
          <w:sz w:val="24"/>
          <w:szCs w:val="24"/>
          <w14:ligatures w14:val="none"/>
          <w14:cntxtAlts w14:val="0"/>
        </w:rPr>
        <w:tab/>
      </w:r>
      <w:r w:rsidR="00253357" w:rsidRPr="002D6F3D">
        <w:rPr>
          <w:rFonts w:ascii="Arial Rounded MT Bold" w:hAnsi="Arial Rounded MT Bold" w:cs="Arial"/>
          <w:noProof/>
          <w:sz w:val="24"/>
          <w:szCs w:val="24"/>
          <w14:ligatures w14:val="none"/>
          <w14:cntxtAlts w14:val="0"/>
        </w:rPr>
        <w:tab/>
      </w:r>
      <w:r w:rsidR="00AA487A" w:rsidRPr="002D6F3D">
        <w:rPr>
          <w:rFonts w:ascii="Arial Rounded MT Bold" w:hAnsi="Arial Rounded MT Bold" w:cs="Arial"/>
          <w:noProof/>
          <w:sz w:val="24"/>
          <w:szCs w:val="24"/>
          <w14:ligatures w14:val="none"/>
          <w14:cntxtAlts w14:val="0"/>
        </w:rPr>
        <w:t xml:space="preserve">Living Room – </w:t>
      </w:r>
      <w:r w:rsidR="00B801A1">
        <w:rPr>
          <w:rFonts w:ascii="Arial Rounded MT Bold" w:hAnsi="Arial Rounded MT Bold" w:cs="Arial"/>
          <w:noProof/>
          <w:sz w:val="24"/>
          <w:szCs w:val="24"/>
          <w14:ligatures w14:val="none"/>
          <w14:cntxtAlts w14:val="0"/>
        </w:rPr>
        <w:t>12’ x 22’8”</w:t>
      </w:r>
      <w:r w:rsidR="00AA487A" w:rsidRPr="002D6F3D">
        <w:rPr>
          <w:rFonts w:ascii="Arial Rounded MT Bold" w:hAnsi="Arial Rounded MT Bold" w:cs="Arial"/>
          <w:noProof/>
          <w:sz w:val="24"/>
          <w:szCs w:val="24"/>
          <w14:ligatures w14:val="none"/>
          <w14:cntxtAlts w14:val="0"/>
        </w:rPr>
        <w:t xml:space="preserve">              Bedroom </w:t>
      </w:r>
      <w:r w:rsidR="00936517" w:rsidRPr="002D6F3D">
        <w:rPr>
          <w:rFonts w:ascii="Arial Rounded MT Bold" w:hAnsi="Arial Rounded MT Bold" w:cs="Arial"/>
          <w:noProof/>
          <w:sz w:val="24"/>
          <w:szCs w:val="24"/>
          <w14:ligatures w14:val="none"/>
          <w14:cntxtAlts w14:val="0"/>
        </w:rPr>
        <w:t>– 10’7 x 14’3</w:t>
      </w:r>
      <w:r w:rsidR="00253357" w:rsidRPr="002D6F3D">
        <w:rPr>
          <w:rFonts w:ascii="Arial Rounded MT Bold" w:hAnsi="Arial Rounded MT Bold" w:cs="Arial"/>
          <w:noProof/>
          <w:sz w:val="24"/>
          <w:szCs w:val="24"/>
          <w14:ligatures w14:val="none"/>
          <w14:cntxtAlts w14:val="0"/>
        </w:rPr>
        <w:tab/>
      </w:r>
      <w:r w:rsidR="00253357" w:rsidRPr="002D6F3D">
        <w:rPr>
          <w:rFonts w:ascii="Arial Rounded MT Bold" w:hAnsi="Arial Rounded MT Bold" w:cs="Arial"/>
          <w:noProof/>
          <w:sz w:val="24"/>
          <w:szCs w:val="24"/>
          <w14:ligatures w14:val="none"/>
          <w14:cntxtAlts w14:val="0"/>
        </w:rPr>
        <w:tab/>
      </w:r>
    </w:p>
    <w:p w14:paraId="6E5A6902" w14:textId="22F7CF33" w:rsidR="00936517" w:rsidRDefault="0020238A" w:rsidP="00BA63EF">
      <w:pPr>
        <w:jc w:val="center"/>
        <w:rPr>
          <w:rFonts w:ascii="Arial" w:hAnsi="Arial" w:cs="Arial"/>
          <w:noProof/>
          <w:sz w:val="28"/>
          <w:szCs w:val="28"/>
          <w14:ligatures w14:val="none"/>
          <w14:cntxtAlts w14:val="0"/>
        </w:rPr>
      </w:pPr>
      <w:r w:rsidRPr="0049618E">
        <w:rPr>
          <w:rFonts w:ascii="Arial" w:hAnsi="Arial" w:cs="Arial"/>
          <w:noProof/>
          <w:sz w:val="24"/>
          <w:szCs w:val="24"/>
          <w14:ligatures w14:val="none"/>
          <w14:cntxtAlts w14:val="0"/>
        </w:rPr>
        <w:t xml:space="preserve">    </w:t>
      </w:r>
      <w:r w:rsidR="0049618E" w:rsidRPr="0049618E">
        <w:rPr>
          <w:rFonts w:ascii="Arial" w:hAnsi="Arial" w:cs="Arial"/>
          <w:noProof/>
          <w:sz w:val="24"/>
          <w:szCs w:val="24"/>
          <w14:ligatures w14:val="none"/>
          <w14:cntxtAlts w14:val="0"/>
        </w:rPr>
        <w:t xml:space="preserve"> </w:t>
      </w:r>
      <w:r w:rsidR="00BA63EF" w:rsidRPr="0049618E">
        <w:rPr>
          <w:rFonts w:ascii="Arial" w:hAnsi="Arial" w:cs="Arial"/>
          <w:noProof/>
          <w:sz w:val="24"/>
          <w:szCs w:val="24"/>
          <w14:ligatures w14:val="none"/>
          <w14:cntxtAlts w14:val="0"/>
        </w:rPr>
        <w:drawing>
          <wp:inline distT="0" distB="0" distL="0" distR="0" wp14:anchorId="3B4847E5" wp14:editId="5AF480D0">
            <wp:extent cx="2755027" cy="2066271"/>
            <wp:effectExtent l="20637" t="17463" r="28258" b="28257"/>
            <wp:docPr id="7614452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445227" name="Picture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1002" cy="207825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AA487A">
        <w:rPr>
          <w:rFonts w:ascii="Arial" w:hAnsi="Arial" w:cs="Arial"/>
          <w:noProof/>
          <w:sz w:val="24"/>
          <w:szCs w:val="24"/>
          <w14:ligatures w14:val="none"/>
          <w14:cntxtAlts w14:val="0"/>
        </w:rPr>
        <w:t xml:space="preserve">  </w:t>
      </w:r>
      <w:r w:rsidRPr="0049618E">
        <w:rPr>
          <w:rFonts w:ascii="Arial" w:hAnsi="Arial" w:cs="Arial"/>
          <w:noProof/>
          <w:sz w:val="24"/>
          <w:szCs w:val="24"/>
          <w14:ligatures w14:val="none"/>
          <w14:cntxtAlts w14:val="0"/>
        </w:rPr>
        <w:t xml:space="preserve">  </w:t>
      </w:r>
      <w:r w:rsidR="00BA63EF" w:rsidRPr="0049618E">
        <w:rPr>
          <w:rFonts w:ascii="Arial" w:hAnsi="Arial" w:cs="Arial"/>
          <w:noProof/>
          <w:sz w:val="24"/>
          <w:szCs w:val="24"/>
          <w14:ligatures w14:val="none"/>
          <w14:cntxtAlts w14:val="0"/>
        </w:rPr>
        <w:drawing>
          <wp:inline distT="0" distB="0" distL="0" distR="0" wp14:anchorId="3D0ECB06" wp14:editId="31EA6087">
            <wp:extent cx="2761509" cy="2071133"/>
            <wp:effectExtent l="21272" t="16828" r="22543" b="22542"/>
            <wp:docPr id="9163079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307915" name="Picture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0951" cy="209321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53357">
        <w:rPr>
          <w:rFonts w:ascii="Arial" w:hAnsi="Arial" w:cs="Arial"/>
          <w:noProof/>
          <w:sz w:val="28"/>
          <w:szCs w:val="28"/>
          <w14:ligatures w14:val="none"/>
          <w14:cntxtAlts w14:val="0"/>
        </w:rPr>
        <w:t xml:space="preserve">  </w:t>
      </w:r>
      <w:r w:rsidR="00AA487A" w:rsidRPr="0049618E">
        <w:rPr>
          <w:rFonts w:ascii="Arial" w:hAnsi="Arial" w:cs="Arial"/>
          <w:noProof/>
          <w:sz w:val="24"/>
          <w:szCs w:val="24"/>
          <w14:ligatures w14:val="none"/>
          <w14:cntxtAlts w14:val="0"/>
        </w:rPr>
        <w:drawing>
          <wp:inline distT="0" distB="0" distL="0" distR="0" wp14:anchorId="2582AD0B" wp14:editId="355D3B75">
            <wp:extent cx="2733675" cy="2050256"/>
            <wp:effectExtent l="18098" t="20002" r="27622" b="27623"/>
            <wp:docPr id="9518301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830146" name="Picture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3675" cy="205025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4463D5" w14:textId="07BED525" w:rsidR="00936517" w:rsidRPr="002D6F3D" w:rsidRDefault="00936517" w:rsidP="00936517">
      <w:pPr>
        <w:rPr>
          <w:rFonts w:ascii="Arial Rounded MT Bold" w:hAnsi="Arial Rounded MT Bold" w:cs="Arial"/>
          <w:noProof/>
          <w:sz w:val="24"/>
          <w:szCs w:val="24"/>
          <w14:ligatures w14:val="none"/>
          <w14:cntxtAlts w14:val="0"/>
        </w:rPr>
      </w:pPr>
      <w:r>
        <w:rPr>
          <w:rFonts w:ascii="Arial" w:hAnsi="Arial" w:cs="Arial"/>
          <w:noProof/>
          <w:sz w:val="28"/>
          <w:szCs w:val="28"/>
          <w14:ligatures w14:val="none"/>
          <w14:cntxtAlts w14:val="0"/>
        </w:rPr>
        <w:t xml:space="preserve">                </w:t>
      </w:r>
      <w:r w:rsidRPr="002D6F3D">
        <w:rPr>
          <w:rFonts w:ascii="Arial Rounded MT Bold" w:hAnsi="Arial Rounded MT Bold" w:cs="Arial"/>
          <w:noProof/>
          <w:sz w:val="24"/>
          <w:szCs w:val="24"/>
          <w14:ligatures w14:val="none"/>
          <w14:cntxtAlts w14:val="0"/>
        </w:rPr>
        <w:t>Utility room – 8’ x 16’4         Bedroom 10’7” x 13’2”                  Bath 7’3” x 8’</w:t>
      </w:r>
    </w:p>
    <w:p w14:paraId="6A80AE56" w14:textId="1D7B7501" w:rsidR="00BA63EF" w:rsidRPr="002D6F3D" w:rsidRDefault="00BA63EF" w:rsidP="00BA63EF">
      <w:pPr>
        <w:jc w:val="center"/>
        <w:rPr>
          <w:rFonts w:ascii="Arial Rounded MT Bold" w:hAnsi="Arial Rounded MT Bold" w:cs="Arial"/>
          <w:noProof/>
          <w:sz w:val="24"/>
          <w:szCs w:val="24"/>
          <w14:ligatures w14:val="none"/>
          <w14:cntxtAlts w14:val="0"/>
        </w:rPr>
      </w:pPr>
      <w:r w:rsidRPr="002D6F3D">
        <w:rPr>
          <w:rFonts w:ascii="Arial Rounded MT Bold" w:hAnsi="Arial Rounded MT Bold" w:cs="Arial"/>
          <w:noProof/>
          <w:sz w:val="24"/>
          <w:szCs w:val="24"/>
          <w14:ligatures w14:val="none"/>
          <w14:cntxtAlts w14:val="0"/>
        </w:rPr>
        <w:drawing>
          <wp:inline distT="0" distB="0" distL="0" distR="0" wp14:anchorId="3BFECA72" wp14:editId="74A1E9F2">
            <wp:extent cx="2869777" cy="2152332"/>
            <wp:effectExtent l="19050" t="19050" r="26035" b="19685"/>
            <wp:docPr id="88432727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327271" name="Picture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826" cy="215761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0238A" w:rsidRPr="002D6F3D">
        <w:rPr>
          <w:rFonts w:ascii="Arial Rounded MT Bold" w:hAnsi="Arial Rounded MT Bold" w:cs="Arial"/>
          <w:noProof/>
          <w:sz w:val="24"/>
          <w:szCs w:val="24"/>
          <w14:ligatures w14:val="none"/>
          <w14:cntxtAlts w14:val="0"/>
        </w:rPr>
        <w:t xml:space="preserve">      </w:t>
      </w:r>
    </w:p>
    <w:p w14:paraId="65C5DC8C" w14:textId="40834DC0" w:rsidR="00E34EA6" w:rsidRPr="002D6F3D" w:rsidRDefault="001710C1" w:rsidP="00AA487A">
      <w:pPr>
        <w:rPr>
          <w:rFonts w:ascii="Arial Rounded MT Bold" w:hAnsi="Arial Rounded MT Bold" w:cs="Arial"/>
          <w:sz w:val="24"/>
          <w:szCs w:val="24"/>
          <w14:ligatures w14:val="none"/>
        </w:rPr>
      </w:pPr>
      <w:r>
        <w:rPr>
          <w:rFonts w:ascii="Arial" w:hAnsi="Arial" w:cs="Arial"/>
          <w:noProof/>
          <w:sz w:val="24"/>
          <w:szCs w:val="24"/>
          <w14:ligatures w14:val="none"/>
          <w14:cntxtAlts w14:val="0"/>
        </w:rPr>
        <w:tab/>
      </w:r>
      <w:r w:rsidR="00936517">
        <w:rPr>
          <w:rFonts w:ascii="Arial" w:hAnsi="Arial" w:cs="Arial"/>
          <w:noProof/>
          <w:sz w:val="24"/>
          <w:szCs w:val="24"/>
          <w14:ligatures w14:val="none"/>
          <w14:cntxtAlts w14:val="0"/>
        </w:rPr>
        <w:tab/>
      </w:r>
      <w:r w:rsidR="00936517">
        <w:rPr>
          <w:rFonts w:ascii="Arial" w:hAnsi="Arial" w:cs="Arial"/>
          <w:noProof/>
          <w:sz w:val="24"/>
          <w:szCs w:val="24"/>
          <w14:ligatures w14:val="none"/>
          <w14:cntxtAlts w14:val="0"/>
        </w:rPr>
        <w:tab/>
      </w:r>
      <w:r w:rsidR="00936517">
        <w:rPr>
          <w:rFonts w:ascii="Arial" w:hAnsi="Arial" w:cs="Arial"/>
          <w:noProof/>
          <w:sz w:val="24"/>
          <w:szCs w:val="24"/>
          <w14:ligatures w14:val="none"/>
          <w14:cntxtAlts w14:val="0"/>
        </w:rPr>
        <w:tab/>
      </w:r>
      <w:r w:rsidR="00936517">
        <w:rPr>
          <w:rFonts w:ascii="Arial" w:hAnsi="Arial" w:cs="Arial"/>
          <w:noProof/>
          <w:sz w:val="24"/>
          <w:szCs w:val="24"/>
          <w14:ligatures w14:val="none"/>
          <w14:cntxtAlts w14:val="0"/>
        </w:rPr>
        <w:tab/>
      </w:r>
      <w:r w:rsidR="005874A4" w:rsidRPr="002D6F3D">
        <w:rPr>
          <w:rFonts w:ascii="Arial Rounded MT Bold" w:hAnsi="Arial Rounded MT Bold" w:cs="Arial"/>
          <w:noProof/>
          <w:sz w:val="24"/>
          <w:szCs w:val="24"/>
          <w14:ligatures w14:val="none"/>
          <w14:cntxtAlts w14:val="0"/>
        </w:rPr>
        <w:t xml:space="preserve">        </w:t>
      </w:r>
      <w:r w:rsidR="00936517" w:rsidRPr="002D6F3D">
        <w:rPr>
          <w:rFonts w:ascii="Arial Rounded MT Bold" w:hAnsi="Arial Rounded MT Bold" w:cs="Arial"/>
          <w:noProof/>
          <w:sz w:val="24"/>
          <w:szCs w:val="24"/>
          <w14:ligatures w14:val="none"/>
          <w14:cntxtAlts w14:val="0"/>
        </w:rPr>
        <w:t>Backyard – Privacy fence</w:t>
      </w:r>
    </w:p>
    <w:sectPr w:rsidR="00E34EA6" w:rsidRPr="002D6F3D" w:rsidSect="00CD7547">
      <w:pgSz w:w="12240" w:h="15840"/>
      <w:pgMar w:top="720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382EA0" w14:textId="77777777" w:rsidR="00A22AB8" w:rsidRDefault="00A22AB8" w:rsidP="0068300B">
      <w:pPr>
        <w:spacing w:after="0" w:line="240" w:lineRule="auto"/>
      </w:pPr>
      <w:r>
        <w:separator/>
      </w:r>
    </w:p>
  </w:endnote>
  <w:endnote w:type="continuationSeparator" w:id="0">
    <w:p w14:paraId="5C8885C4" w14:textId="77777777" w:rsidR="00A22AB8" w:rsidRDefault="00A22AB8" w:rsidP="00683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6AAF3E" w14:textId="77777777" w:rsidR="00A22AB8" w:rsidRDefault="00A22AB8" w:rsidP="0068300B">
      <w:pPr>
        <w:spacing w:after="0" w:line="240" w:lineRule="auto"/>
      </w:pPr>
      <w:r>
        <w:separator/>
      </w:r>
    </w:p>
  </w:footnote>
  <w:footnote w:type="continuationSeparator" w:id="0">
    <w:p w14:paraId="3B410151" w14:textId="77777777" w:rsidR="00A22AB8" w:rsidRDefault="00A22AB8" w:rsidP="006830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5C7C12"/>
    <w:multiLevelType w:val="hybridMultilevel"/>
    <w:tmpl w:val="07EE962C"/>
    <w:lvl w:ilvl="0" w:tplc="4126E4DA">
      <w:start w:val="2116"/>
      <w:numFmt w:val="bullet"/>
      <w:lvlText w:val="-"/>
      <w:lvlJc w:val="left"/>
      <w:pPr>
        <w:ind w:left="396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489B1EEA"/>
    <w:multiLevelType w:val="hybridMultilevel"/>
    <w:tmpl w:val="E1CA86F4"/>
    <w:lvl w:ilvl="0" w:tplc="F2AA0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38215563">
    <w:abstractNumId w:val="1"/>
  </w:num>
  <w:num w:numId="2" w16cid:durableId="646932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7A1"/>
    <w:rsid w:val="00011C5E"/>
    <w:rsid w:val="0004372C"/>
    <w:rsid w:val="00046667"/>
    <w:rsid w:val="00046C98"/>
    <w:rsid w:val="000470EF"/>
    <w:rsid w:val="00080E2A"/>
    <w:rsid w:val="000815DB"/>
    <w:rsid w:val="00090D6F"/>
    <w:rsid w:val="000945E0"/>
    <w:rsid w:val="0009558A"/>
    <w:rsid w:val="000F2D22"/>
    <w:rsid w:val="0012440A"/>
    <w:rsid w:val="00164D81"/>
    <w:rsid w:val="001702F0"/>
    <w:rsid w:val="00170544"/>
    <w:rsid w:val="001710C1"/>
    <w:rsid w:val="00176ABC"/>
    <w:rsid w:val="001A6147"/>
    <w:rsid w:val="001D4FFA"/>
    <w:rsid w:val="001F5CC5"/>
    <w:rsid w:val="0020238A"/>
    <w:rsid w:val="00203A94"/>
    <w:rsid w:val="00210C33"/>
    <w:rsid w:val="00247C07"/>
    <w:rsid w:val="00253357"/>
    <w:rsid w:val="0027391C"/>
    <w:rsid w:val="0028756E"/>
    <w:rsid w:val="00297A86"/>
    <w:rsid w:val="002C0B7D"/>
    <w:rsid w:val="002C3C58"/>
    <w:rsid w:val="002C6AC4"/>
    <w:rsid w:val="002D6F3D"/>
    <w:rsid w:val="003015EB"/>
    <w:rsid w:val="0031593F"/>
    <w:rsid w:val="00363FB2"/>
    <w:rsid w:val="00373090"/>
    <w:rsid w:val="00387433"/>
    <w:rsid w:val="00396ABB"/>
    <w:rsid w:val="00397A5B"/>
    <w:rsid w:val="003B4F48"/>
    <w:rsid w:val="003C680B"/>
    <w:rsid w:val="003E6E7C"/>
    <w:rsid w:val="00410E34"/>
    <w:rsid w:val="00420746"/>
    <w:rsid w:val="00420885"/>
    <w:rsid w:val="00425EB6"/>
    <w:rsid w:val="00437C28"/>
    <w:rsid w:val="00440048"/>
    <w:rsid w:val="00454DEA"/>
    <w:rsid w:val="0049618E"/>
    <w:rsid w:val="004F3154"/>
    <w:rsid w:val="005708AC"/>
    <w:rsid w:val="00575DDF"/>
    <w:rsid w:val="00583347"/>
    <w:rsid w:val="005874A4"/>
    <w:rsid w:val="00590C9D"/>
    <w:rsid w:val="005B1A0B"/>
    <w:rsid w:val="005B243E"/>
    <w:rsid w:val="005C4786"/>
    <w:rsid w:val="005D0F54"/>
    <w:rsid w:val="005F445D"/>
    <w:rsid w:val="006055CE"/>
    <w:rsid w:val="00610D24"/>
    <w:rsid w:val="00634C13"/>
    <w:rsid w:val="00652DE2"/>
    <w:rsid w:val="00666ACD"/>
    <w:rsid w:val="0067506C"/>
    <w:rsid w:val="006807F7"/>
    <w:rsid w:val="0068300B"/>
    <w:rsid w:val="006A4D76"/>
    <w:rsid w:val="006B0AB6"/>
    <w:rsid w:val="006B2A30"/>
    <w:rsid w:val="006F2938"/>
    <w:rsid w:val="006F79BD"/>
    <w:rsid w:val="00721B93"/>
    <w:rsid w:val="00731C9E"/>
    <w:rsid w:val="00760AD6"/>
    <w:rsid w:val="00767093"/>
    <w:rsid w:val="007679DE"/>
    <w:rsid w:val="007733BB"/>
    <w:rsid w:val="0078756E"/>
    <w:rsid w:val="007F006F"/>
    <w:rsid w:val="00814EBA"/>
    <w:rsid w:val="0081641C"/>
    <w:rsid w:val="008309B8"/>
    <w:rsid w:val="00832132"/>
    <w:rsid w:val="008362EC"/>
    <w:rsid w:val="00850637"/>
    <w:rsid w:val="008565B1"/>
    <w:rsid w:val="00860389"/>
    <w:rsid w:val="00866BA4"/>
    <w:rsid w:val="00872B4F"/>
    <w:rsid w:val="0088106B"/>
    <w:rsid w:val="008A51D0"/>
    <w:rsid w:val="008A6CB0"/>
    <w:rsid w:val="008E46C4"/>
    <w:rsid w:val="00914513"/>
    <w:rsid w:val="00936517"/>
    <w:rsid w:val="0098777D"/>
    <w:rsid w:val="009B5DEE"/>
    <w:rsid w:val="009E2585"/>
    <w:rsid w:val="009F1E1F"/>
    <w:rsid w:val="00A02953"/>
    <w:rsid w:val="00A02F5A"/>
    <w:rsid w:val="00A03114"/>
    <w:rsid w:val="00A22AB8"/>
    <w:rsid w:val="00A401F7"/>
    <w:rsid w:val="00A96AB5"/>
    <w:rsid w:val="00AA487A"/>
    <w:rsid w:val="00AB716F"/>
    <w:rsid w:val="00B06EFD"/>
    <w:rsid w:val="00B801A1"/>
    <w:rsid w:val="00B83F45"/>
    <w:rsid w:val="00BA63EF"/>
    <w:rsid w:val="00BA68AA"/>
    <w:rsid w:val="00BB2E89"/>
    <w:rsid w:val="00BC4F51"/>
    <w:rsid w:val="00BC5033"/>
    <w:rsid w:val="00BD7343"/>
    <w:rsid w:val="00BE35EE"/>
    <w:rsid w:val="00BE3FFF"/>
    <w:rsid w:val="00BF5189"/>
    <w:rsid w:val="00C00EBD"/>
    <w:rsid w:val="00C07E10"/>
    <w:rsid w:val="00C175AD"/>
    <w:rsid w:val="00C217E5"/>
    <w:rsid w:val="00C32300"/>
    <w:rsid w:val="00C519DA"/>
    <w:rsid w:val="00C8312C"/>
    <w:rsid w:val="00C92516"/>
    <w:rsid w:val="00CA1B42"/>
    <w:rsid w:val="00CA227B"/>
    <w:rsid w:val="00CD7547"/>
    <w:rsid w:val="00D30F2C"/>
    <w:rsid w:val="00D324F0"/>
    <w:rsid w:val="00D36314"/>
    <w:rsid w:val="00D47E8D"/>
    <w:rsid w:val="00D60498"/>
    <w:rsid w:val="00D74D06"/>
    <w:rsid w:val="00DB67D9"/>
    <w:rsid w:val="00DC2789"/>
    <w:rsid w:val="00DD22D3"/>
    <w:rsid w:val="00DD2906"/>
    <w:rsid w:val="00DD6505"/>
    <w:rsid w:val="00E070AB"/>
    <w:rsid w:val="00E14923"/>
    <w:rsid w:val="00E16550"/>
    <w:rsid w:val="00E22B79"/>
    <w:rsid w:val="00E24C1B"/>
    <w:rsid w:val="00E34EA6"/>
    <w:rsid w:val="00E35460"/>
    <w:rsid w:val="00E507A1"/>
    <w:rsid w:val="00E81D1F"/>
    <w:rsid w:val="00E83BA6"/>
    <w:rsid w:val="00E86FC8"/>
    <w:rsid w:val="00EA1E10"/>
    <w:rsid w:val="00EB4466"/>
    <w:rsid w:val="00EB6F10"/>
    <w:rsid w:val="00ED0394"/>
    <w:rsid w:val="00F27C40"/>
    <w:rsid w:val="00F363D4"/>
    <w:rsid w:val="00F439A0"/>
    <w:rsid w:val="00F51F22"/>
    <w:rsid w:val="00F61779"/>
    <w:rsid w:val="00FF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152A1"/>
  <w15:chartTrackingRefBased/>
  <w15:docId w15:val="{EC673FE4-DB7E-4C98-BE93-3A271A76F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07A1"/>
    <w:pPr>
      <w:spacing w:after="140" w:line="283" w:lineRule="auto"/>
    </w:pPr>
    <w:rPr>
      <w:rFonts w:ascii="Garamond" w:eastAsia="Times New Roman" w:hAnsi="Garamond" w:cs="Times New Roman"/>
      <w:color w:val="000000"/>
      <w:kern w:val="28"/>
      <w:sz w:val="23"/>
      <w:szCs w:val="20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  <w14:ligatures w14:val="none"/>
      <w14:cntxtAlts w14:val="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kern w:val="0"/>
      <w:sz w:val="26"/>
      <w:szCs w:val="26"/>
      <w14:ligatures w14:val="none"/>
      <w14:cntxtAlts w14:val="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kern w:val="0"/>
      <w:sz w:val="24"/>
      <w:szCs w:val="24"/>
      <w14:ligatures w14:val="none"/>
      <w14:cntxtAlts w14:val="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kern w:val="0"/>
      <w:sz w:val="22"/>
      <w:szCs w:val="22"/>
      <w14:ligatures w14:val="none"/>
      <w14:cntxtAlts w14:val="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kern w:val="0"/>
      <w:sz w:val="22"/>
      <w:szCs w:val="22"/>
      <w14:ligatures w14:val="none"/>
      <w14:cntxtAlts w14:val="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kern w:val="0"/>
      <w:sz w:val="22"/>
      <w:szCs w:val="22"/>
      <w14:ligatures w14:val="none"/>
      <w14:cntxtAlts w14:val="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kern w:val="0"/>
      <w:sz w:val="22"/>
      <w:szCs w:val="22"/>
      <w14:ligatures w14:val="none"/>
      <w14:cntxtAlts w14:val="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14:ligatures w14:val="none"/>
      <w14:cntxtAlts w14:val="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  <w14:ligatures w14:val="none"/>
      <w14:cntxtAlts w14:val="0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after="0" w:line="240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kern w:val="0"/>
      <w:sz w:val="22"/>
      <w:szCs w:val="22"/>
      <w14:ligatures w14:val="none"/>
      <w14:cntxtAlts w14:val="0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0" w:line="240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0"/>
      <w:sz w:val="22"/>
      <w:szCs w:val="22"/>
      <w14:ligatures w14:val="none"/>
      <w14:cntxtAlts w14:val="0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 w:line="240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5B9BD5" w:themeColor="accent1"/>
      <w:kern w:val="0"/>
      <w:sz w:val="22"/>
      <w:szCs w:val="22"/>
      <w14:ligatures w14:val="none"/>
      <w14:cntxtAlts w14:val="0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 w:line="240" w:lineRule="auto"/>
    </w:pPr>
    <w:rPr>
      <w:rFonts w:asciiTheme="minorHAnsi" w:eastAsiaTheme="minorHAnsi" w:hAnsiTheme="minorHAnsi" w:cstheme="minorBidi"/>
      <w:i/>
      <w:iCs/>
      <w:color w:val="44546A" w:themeColor="text2"/>
      <w:kern w:val="0"/>
      <w:sz w:val="18"/>
      <w:szCs w:val="18"/>
      <w14:ligatures w14:val="none"/>
      <w14:cntxtAlts w14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3F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F45"/>
    <w:rPr>
      <w:rFonts w:ascii="Segoe UI" w:eastAsia="Times New Roman" w:hAnsi="Segoe UI" w:cs="Segoe UI"/>
      <w:color w:val="000000"/>
      <w:kern w:val="28"/>
      <w:sz w:val="18"/>
      <w:szCs w:val="18"/>
      <w14:ligatures w14:val="standard"/>
      <w14:cntxtAlts/>
    </w:rPr>
  </w:style>
  <w:style w:type="paragraph" w:styleId="NoSpacing">
    <w:name w:val="No Spacing"/>
    <w:uiPriority w:val="1"/>
    <w:qFormat/>
    <w:rsid w:val="00767093"/>
    <w:rPr>
      <w:rFonts w:ascii="Garamond" w:eastAsia="Times New Roman" w:hAnsi="Garamond" w:cs="Times New Roman"/>
      <w:color w:val="000000"/>
      <w:kern w:val="28"/>
      <w:sz w:val="23"/>
      <w:szCs w:val="20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6830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00B"/>
    <w:rPr>
      <w:rFonts w:ascii="Garamond" w:eastAsia="Times New Roman" w:hAnsi="Garamond" w:cs="Times New Roman"/>
      <w:color w:val="000000"/>
      <w:kern w:val="28"/>
      <w:sz w:val="23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6830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00B"/>
    <w:rPr>
      <w:rFonts w:ascii="Garamond" w:eastAsia="Times New Roman" w:hAnsi="Garamond" w:cs="Times New Roman"/>
      <w:color w:val="000000"/>
      <w:kern w:val="28"/>
      <w:sz w:val="23"/>
      <w:szCs w:val="20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lyn\AppData\Roaming\Microsoft\Templates\LiveContent\15\Managed\Word%20Document%20Bibliography%20Styles\TC102786999%5b%5bfn=Single%20spaced%20(blank)%5d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DCC5AEF-07CC-4A70-8FAD-148B481080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TC102786999[[fn=Single spaced (blank)]]</Template>
  <TotalTime>9</TotalTime>
  <Pages>2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</dc:creator>
  <cp:keywords/>
  <dc:description/>
  <cp:lastModifiedBy>Marilyn Catlett</cp:lastModifiedBy>
  <cp:revision>5</cp:revision>
  <cp:lastPrinted>2026-04-16T22:18:00Z</cp:lastPrinted>
  <dcterms:created xsi:type="dcterms:W3CDTF">2026-04-13T20:10:00Z</dcterms:created>
  <dcterms:modified xsi:type="dcterms:W3CDTF">2026-04-24T19:15:00Z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