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E698B" w14:textId="77777777" w:rsidR="00B06EFD" w:rsidRDefault="00E24C1B">
      <w:pPr>
        <w:rPr>
          <w:rFonts w:ascii="Wide Latin" w:hAnsi="Wide Latin"/>
          <w:b/>
          <w:bCs/>
          <w:sz w:val="32"/>
          <w:szCs w:val="32"/>
          <w14:ligatures w14:val="none"/>
        </w:rPr>
      </w:pPr>
      <w:r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B473A3" wp14:editId="60C535EA">
                <wp:simplePos x="0" y="0"/>
                <wp:positionH relativeFrom="column">
                  <wp:posOffset>1371600</wp:posOffset>
                </wp:positionH>
                <wp:positionV relativeFrom="paragraph">
                  <wp:posOffset>-19050</wp:posOffset>
                </wp:positionV>
                <wp:extent cx="2400300" cy="70485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18C1CC" w14:textId="77777777" w:rsidR="00E507A1" w:rsidRPr="00E24C1B" w:rsidRDefault="0067506C" w:rsidP="00E507A1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515A85"/>
                                <w:w w:val="70"/>
                                <w:sz w:val="96"/>
                                <w:szCs w:val="80"/>
                                <w14:ligatures w14:val="none"/>
                              </w:rPr>
                            </w:pPr>
                            <w:r w:rsidRPr="00E24C1B">
                              <w:rPr>
                                <w:rFonts w:ascii="Times New Roman" w:hAnsi="Times New Roman"/>
                                <w:b/>
                                <w:bCs/>
                                <w:color w:val="515A85"/>
                                <w:w w:val="70"/>
                                <w:sz w:val="96"/>
                                <w:szCs w:val="80"/>
                                <w14:ligatures w14:val="none"/>
                              </w:rPr>
                              <w:t>CATLETT</w:t>
                            </w:r>
                          </w:p>
                          <w:p w14:paraId="0ECFA49A" w14:textId="77777777" w:rsidR="00E507A1" w:rsidRDefault="00E507A1" w:rsidP="00E507A1">
                            <w:pPr>
                              <w:widowControl w:val="0"/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473A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8pt;margin-top:-1.5pt;width:189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" filled="f" stroked="f" strokecolor="#03c" insetpen="t">
                <v:textbox inset="2.88pt,2.88pt,2.88pt,2.88pt">
                  <w:txbxContent>
                    <w:p w14:paraId="5618C1CC" w14:textId="77777777" w:rsidR="00E507A1" w:rsidRPr="00E24C1B" w:rsidRDefault="0067506C" w:rsidP="00E507A1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515A85"/>
                          <w:w w:val="70"/>
                          <w:sz w:val="96"/>
                          <w:szCs w:val="80"/>
                          <w14:ligatures w14:val="none"/>
                        </w:rPr>
                      </w:pPr>
                      <w:r w:rsidRPr="00E24C1B">
                        <w:rPr>
                          <w:rFonts w:ascii="Times New Roman" w:hAnsi="Times New Roman"/>
                          <w:b/>
                          <w:bCs/>
                          <w:color w:val="515A85"/>
                          <w:w w:val="70"/>
                          <w:sz w:val="96"/>
                          <w:szCs w:val="80"/>
                          <w14:ligatures w14:val="none"/>
                        </w:rPr>
                        <w:t>CATLETT</w:t>
                      </w:r>
                    </w:p>
                    <w:p w14:paraId="0ECFA49A" w14:textId="77777777" w:rsidR="00E507A1" w:rsidRDefault="00E507A1" w:rsidP="00E507A1">
                      <w:pPr>
                        <w:widowControl w:val="0"/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83F45"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B23C09" wp14:editId="38B5D992">
                <wp:simplePos x="0" y="0"/>
                <wp:positionH relativeFrom="column">
                  <wp:posOffset>4181475</wp:posOffset>
                </wp:positionH>
                <wp:positionV relativeFrom="paragraph">
                  <wp:posOffset>200025</wp:posOffset>
                </wp:positionV>
                <wp:extent cx="2457415" cy="1095375"/>
                <wp:effectExtent l="0" t="0" r="635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1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AE1C53" w14:textId="77777777" w:rsidR="00E507A1" w:rsidRPr="0067506C" w:rsidRDefault="00E507A1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67506C"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  <w:t>1616 16th Street</w:t>
                            </w:r>
                          </w:p>
                          <w:p w14:paraId="48815B2B" w14:textId="77777777" w:rsidR="0067506C" w:rsidRPr="0067506C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67506C"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  <w:t>Central City, NE  68826</w:t>
                            </w:r>
                          </w:p>
                          <w:p w14:paraId="2593513F" w14:textId="77777777" w:rsidR="0067506C" w:rsidRPr="0067506C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67506C"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  <w:t>PH: 308-946-3112</w:t>
                            </w:r>
                          </w:p>
                          <w:p w14:paraId="1FA0A273" w14:textId="77777777" w:rsidR="0067506C" w:rsidRPr="0067506C" w:rsidRDefault="0067506C" w:rsidP="0067506C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</w:pPr>
                            <w:r w:rsidRPr="0067506C">
                              <w:rPr>
                                <w:rFonts w:ascii="Times New Roman" w:hAnsi="Times New Roman"/>
                                <w:color w:val="515A85"/>
                                <w:w w:val="90"/>
                                <w:sz w:val="20"/>
                                <w14:ligatures w14:val="none"/>
                              </w:rPr>
                              <w:t>Fax:  308-946-3122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3C09" id="Text Box 12" o:spid="_x0000_s1027" type="#_x0000_t202" style="position:absolute;margin-left:329.25pt;margin-top:15.75pt;width:193.5pt;height:86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" filled="f" stroked="f" strokecolor="black [0]" insetpen="t">
                <v:textbox inset="2.88pt,2.88pt,2.88pt,2.88pt">
                  <w:txbxContent>
                    <w:p w14:paraId="0EAE1C53" w14:textId="77777777" w:rsidR="00E507A1" w:rsidRPr="0067506C" w:rsidRDefault="00E507A1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</w:pPr>
                      <w:r w:rsidRPr="0067506C"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  <w:t>1616 16th Street</w:t>
                      </w:r>
                    </w:p>
                    <w:p w14:paraId="48815B2B" w14:textId="77777777" w:rsidR="0067506C" w:rsidRPr="0067506C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</w:pPr>
                      <w:r w:rsidRPr="0067506C"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  <w:t>Central City, NE  68826</w:t>
                      </w:r>
                    </w:p>
                    <w:p w14:paraId="2593513F" w14:textId="77777777" w:rsidR="0067506C" w:rsidRPr="0067506C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</w:pPr>
                      <w:r w:rsidRPr="0067506C"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  <w:t>PH: 308-946-3112</w:t>
                      </w:r>
                    </w:p>
                    <w:p w14:paraId="1FA0A273" w14:textId="77777777" w:rsidR="0067506C" w:rsidRPr="0067506C" w:rsidRDefault="0067506C" w:rsidP="0067506C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</w:pPr>
                      <w:r w:rsidRPr="0067506C">
                        <w:rPr>
                          <w:rFonts w:ascii="Times New Roman" w:hAnsi="Times New Roman"/>
                          <w:color w:val="515A85"/>
                          <w:w w:val="90"/>
                          <w:sz w:val="20"/>
                          <w14:ligatures w14:val="none"/>
                        </w:rPr>
                        <w:t>Fax:  308-946-3122</w:t>
                      </w:r>
                    </w:p>
                  </w:txbxContent>
                </v:textbox>
              </v:shape>
            </w:pict>
          </mc:Fallback>
        </mc:AlternateContent>
      </w:r>
      <w:r w:rsidR="0067506C"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w:drawing>
          <wp:anchor distT="0" distB="0" distL="114300" distR="114300" simplePos="0" relativeHeight="251655168" behindDoc="0" locked="0" layoutInCell="1" allowOverlap="1" wp14:anchorId="336887A3" wp14:editId="4C284AA3">
            <wp:simplePos x="0" y="0"/>
            <wp:positionH relativeFrom="column">
              <wp:posOffset>104775</wp:posOffset>
            </wp:positionH>
            <wp:positionV relativeFrom="paragraph">
              <wp:posOffset>66675</wp:posOffset>
            </wp:positionV>
            <wp:extent cx="1133475" cy="1023993"/>
            <wp:effectExtent l="0" t="0" r="0" b="5080"/>
            <wp:wrapNone/>
            <wp:docPr id="10" name="Picture 11" descr="cat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catle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3A9AE" w14:textId="77777777" w:rsidR="00E507A1" w:rsidRDefault="0067506C">
      <w:pPr>
        <w:rPr>
          <w:rFonts w:ascii="Wide Latin" w:hAnsi="Wide Latin"/>
          <w:b/>
          <w:bCs/>
          <w:sz w:val="32"/>
          <w:szCs w:val="32"/>
          <w14:ligatures w14:val="none"/>
        </w:rPr>
      </w:pPr>
      <w:r>
        <w:rPr>
          <w:rFonts w:ascii="Wide Latin" w:hAnsi="Wide Lati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42190" wp14:editId="3F485CB1">
                <wp:simplePos x="0" y="0"/>
                <wp:positionH relativeFrom="column">
                  <wp:posOffset>1371600</wp:posOffset>
                </wp:positionH>
                <wp:positionV relativeFrom="paragraph">
                  <wp:posOffset>207010</wp:posOffset>
                </wp:positionV>
                <wp:extent cx="2847975" cy="499745"/>
                <wp:effectExtent l="0" t="0" r="952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1A6F7" w14:textId="77777777" w:rsidR="0067506C" w:rsidRPr="00E24C1B" w:rsidRDefault="0067506C" w:rsidP="0067506C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515A85"/>
                                <w:w w:val="80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E24C1B">
                              <w:rPr>
                                <w:rFonts w:ascii="Times New Roman" w:hAnsi="Times New Roman"/>
                                <w:b/>
                                <w:bCs/>
                                <w:color w:val="515A85"/>
                                <w:w w:val="80"/>
                                <w:sz w:val="50"/>
                                <w:szCs w:val="50"/>
                                <w14:ligatures w14:val="none"/>
                              </w:rPr>
                              <w:t>Real Estate &amp; Insurance</w:t>
                            </w:r>
                          </w:p>
                          <w:p w14:paraId="017F28BA" w14:textId="77777777" w:rsidR="0067506C" w:rsidRDefault="0067506C" w:rsidP="0067506C">
                            <w:pPr>
                              <w:widowControl w:val="0"/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2190" id="_x0000_s1028" type="#_x0000_t202" style="position:absolute;margin-left:108pt;margin-top:16.3pt;width:224.25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" filled="f" stroked="f" strokecolor="#03c" insetpen="t">
                <v:textbox inset="2.88pt,2.88pt,2.88pt,2.88pt">
                  <w:txbxContent>
                    <w:p w14:paraId="3251A6F7" w14:textId="77777777" w:rsidR="0067506C" w:rsidRPr="00E24C1B" w:rsidRDefault="0067506C" w:rsidP="0067506C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515A85"/>
                          <w:w w:val="80"/>
                          <w:sz w:val="50"/>
                          <w:szCs w:val="50"/>
                          <w14:ligatures w14:val="none"/>
                        </w:rPr>
                      </w:pPr>
                      <w:r w:rsidRPr="00E24C1B">
                        <w:rPr>
                          <w:rFonts w:ascii="Times New Roman" w:hAnsi="Times New Roman"/>
                          <w:b/>
                          <w:bCs/>
                          <w:color w:val="515A85"/>
                          <w:w w:val="80"/>
                          <w:sz w:val="50"/>
                          <w:szCs w:val="50"/>
                          <w14:ligatures w14:val="none"/>
                        </w:rPr>
                        <w:t>Real Estate &amp; Insurance</w:t>
                      </w:r>
                    </w:p>
                    <w:p w14:paraId="017F28BA" w14:textId="77777777" w:rsidR="0067506C" w:rsidRDefault="0067506C" w:rsidP="0067506C">
                      <w:pPr>
                        <w:widowControl w:val="0"/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Wide Latin" w:hAnsi="Wide Lati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ED123D3" w14:textId="77777777" w:rsidR="00E507A1" w:rsidRDefault="00E507A1"/>
    <w:p w14:paraId="0857FE31" w14:textId="7ED55BCE" w:rsidR="000945E0" w:rsidRDefault="000945E0"/>
    <w:p w14:paraId="5A2FF647" w14:textId="092D43DC" w:rsidR="00995EC7" w:rsidRDefault="00995EC7"/>
    <w:p w14:paraId="2891028D" w14:textId="77777777" w:rsidR="00A305DA" w:rsidRDefault="00A305DA"/>
    <w:p w14:paraId="4504B252" w14:textId="429B8296" w:rsidR="00B152B4" w:rsidRPr="000A0C9D" w:rsidRDefault="008A4002" w:rsidP="000A0C9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816 F Ave, Central City, NE</w:t>
      </w:r>
      <w:r w:rsidR="00641326">
        <w:rPr>
          <w:rFonts w:ascii="Arial Black" w:hAnsi="Arial Black"/>
          <w:sz w:val="28"/>
          <w:szCs w:val="28"/>
        </w:rPr>
        <w:t xml:space="preserve"> </w:t>
      </w:r>
    </w:p>
    <w:p w14:paraId="32BF5B8B" w14:textId="228EC7E8" w:rsidR="00363FB2" w:rsidRDefault="00A305DA" w:rsidP="00995EC7">
      <w:pPr>
        <w:jc w:val="center"/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5A97D8EF" wp14:editId="75C6454C">
            <wp:extent cx="3657600" cy="2743200"/>
            <wp:effectExtent l="19050" t="19050" r="1905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57C9C" w14:textId="77777777" w:rsidR="000A0C9D" w:rsidRDefault="000A0C9D" w:rsidP="00930C29">
      <w:pPr>
        <w:jc w:val="center"/>
        <w:rPr>
          <w:rFonts w:ascii="Arial Black" w:hAnsi="Arial Black"/>
          <w:sz w:val="28"/>
          <w:szCs w:val="28"/>
        </w:rPr>
      </w:pPr>
    </w:p>
    <w:p w14:paraId="7227B0BF" w14:textId="633452E7" w:rsidR="00363FB2" w:rsidRDefault="008A4002" w:rsidP="00930C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2,368</w:t>
      </w:r>
      <w:r w:rsidR="00930C29">
        <w:rPr>
          <w:rFonts w:ascii="Arial Black" w:hAnsi="Arial Black"/>
          <w:sz w:val="28"/>
          <w:szCs w:val="28"/>
        </w:rPr>
        <w:t xml:space="preserve"> Sq. Ft.</w:t>
      </w:r>
      <w:r w:rsidR="0033512A">
        <w:rPr>
          <w:rFonts w:ascii="Arial Black" w:hAnsi="Arial Black"/>
          <w:sz w:val="28"/>
          <w:szCs w:val="28"/>
        </w:rPr>
        <w:t xml:space="preserve"> </w:t>
      </w:r>
    </w:p>
    <w:p w14:paraId="78769D39" w14:textId="0CB75FD0" w:rsidR="00930C29" w:rsidRDefault="008A4002" w:rsidP="00930C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3</w:t>
      </w:r>
      <w:r w:rsidR="00930C29">
        <w:rPr>
          <w:rFonts w:ascii="Arial Black" w:hAnsi="Arial Black"/>
          <w:sz w:val="28"/>
          <w:szCs w:val="28"/>
        </w:rPr>
        <w:t xml:space="preserve"> Bedrooms</w:t>
      </w:r>
      <w:r w:rsidR="00A6016B">
        <w:rPr>
          <w:rFonts w:ascii="Arial Black" w:hAnsi="Arial Black"/>
          <w:sz w:val="28"/>
          <w:szCs w:val="28"/>
        </w:rPr>
        <w:t xml:space="preserve"> – </w:t>
      </w:r>
      <w:r w:rsidR="00F558D4">
        <w:rPr>
          <w:rFonts w:ascii="Arial Black" w:hAnsi="Arial Black"/>
          <w:sz w:val="28"/>
          <w:szCs w:val="28"/>
        </w:rPr>
        <w:t xml:space="preserve">2 </w:t>
      </w:r>
      <w:r w:rsidR="00A6016B">
        <w:rPr>
          <w:rFonts w:ascii="Arial Black" w:hAnsi="Arial Black"/>
          <w:sz w:val="28"/>
          <w:szCs w:val="28"/>
        </w:rPr>
        <w:t>Baths</w:t>
      </w:r>
      <w:r>
        <w:rPr>
          <w:rFonts w:ascii="Arial Black" w:hAnsi="Arial Black"/>
          <w:sz w:val="28"/>
          <w:szCs w:val="28"/>
        </w:rPr>
        <w:t xml:space="preserve"> </w:t>
      </w:r>
    </w:p>
    <w:p w14:paraId="71E35573" w14:textId="3D2214DE" w:rsidR="008A4002" w:rsidRDefault="008A4002" w:rsidP="00930C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Office</w:t>
      </w:r>
    </w:p>
    <w:p w14:paraId="20C08D13" w14:textId="400E6AF2" w:rsidR="00930C29" w:rsidRDefault="001F6248" w:rsidP="00930C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720 </w:t>
      </w:r>
      <w:r w:rsidR="00FE266E">
        <w:rPr>
          <w:rFonts w:ascii="Arial Black" w:hAnsi="Arial Black"/>
          <w:sz w:val="28"/>
          <w:szCs w:val="28"/>
        </w:rPr>
        <w:t>Sq.</w:t>
      </w:r>
      <w:r>
        <w:rPr>
          <w:rFonts w:ascii="Arial Black" w:hAnsi="Arial Black"/>
          <w:sz w:val="28"/>
          <w:szCs w:val="28"/>
        </w:rPr>
        <w:t xml:space="preserve"> </w:t>
      </w:r>
      <w:r w:rsidR="00FE266E">
        <w:rPr>
          <w:rFonts w:ascii="Arial Black" w:hAnsi="Arial Black"/>
          <w:sz w:val="28"/>
          <w:szCs w:val="28"/>
        </w:rPr>
        <w:t>F</w:t>
      </w:r>
      <w:r>
        <w:rPr>
          <w:rFonts w:ascii="Arial Black" w:hAnsi="Arial Black"/>
          <w:sz w:val="28"/>
          <w:szCs w:val="28"/>
        </w:rPr>
        <w:t>t</w:t>
      </w:r>
      <w:r w:rsidR="00FE266E">
        <w:rPr>
          <w:rFonts w:ascii="Arial Black" w:hAnsi="Arial Black"/>
          <w:sz w:val="28"/>
          <w:szCs w:val="28"/>
        </w:rPr>
        <w:t>.</w:t>
      </w:r>
      <w:r>
        <w:rPr>
          <w:rFonts w:ascii="Arial Black" w:hAnsi="Arial Black"/>
          <w:sz w:val="28"/>
          <w:szCs w:val="28"/>
        </w:rPr>
        <w:t xml:space="preserve"> - </w:t>
      </w:r>
      <w:r w:rsidR="00601F85">
        <w:rPr>
          <w:rFonts w:ascii="Arial Black" w:hAnsi="Arial Black"/>
          <w:sz w:val="28"/>
          <w:szCs w:val="28"/>
        </w:rPr>
        <w:t>2</w:t>
      </w:r>
      <w:r w:rsidR="00930C29">
        <w:rPr>
          <w:rFonts w:ascii="Arial Black" w:hAnsi="Arial Black"/>
          <w:sz w:val="28"/>
          <w:szCs w:val="28"/>
        </w:rPr>
        <w:t xml:space="preserve"> Car </w:t>
      </w:r>
      <w:r w:rsidR="008A4002">
        <w:rPr>
          <w:rFonts w:ascii="Arial Black" w:hAnsi="Arial Black"/>
          <w:sz w:val="28"/>
          <w:szCs w:val="28"/>
        </w:rPr>
        <w:t>Detached</w:t>
      </w:r>
      <w:r w:rsidR="00930C29">
        <w:rPr>
          <w:rFonts w:ascii="Arial Black" w:hAnsi="Arial Black"/>
          <w:sz w:val="28"/>
          <w:szCs w:val="28"/>
        </w:rPr>
        <w:t xml:space="preserve"> Garage</w:t>
      </w:r>
    </w:p>
    <w:p w14:paraId="6DE713CA" w14:textId="3C3EFA38" w:rsidR="00930C29" w:rsidRDefault="0000540B" w:rsidP="00930C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20</w:t>
      </w:r>
      <w:r w:rsidR="00110799">
        <w:rPr>
          <w:rFonts w:ascii="Arial Black" w:hAnsi="Arial Black"/>
          <w:sz w:val="28"/>
          <w:szCs w:val="28"/>
        </w:rPr>
        <w:t>2</w:t>
      </w:r>
      <w:r w:rsidR="00377EAC">
        <w:rPr>
          <w:rFonts w:ascii="Arial Black" w:hAnsi="Arial Black"/>
          <w:sz w:val="28"/>
          <w:szCs w:val="28"/>
        </w:rPr>
        <w:t>5</w:t>
      </w:r>
      <w:r>
        <w:rPr>
          <w:rFonts w:ascii="Arial Black" w:hAnsi="Arial Black"/>
          <w:sz w:val="28"/>
          <w:szCs w:val="28"/>
        </w:rPr>
        <w:t xml:space="preserve"> Real Estate </w:t>
      </w:r>
      <w:r w:rsidR="00930C29">
        <w:rPr>
          <w:rFonts w:ascii="Arial Black" w:hAnsi="Arial Black"/>
          <w:sz w:val="28"/>
          <w:szCs w:val="28"/>
        </w:rPr>
        <w:t xml:space="preserve">Taxes – </w:t>
      </w:r>
      <w:r>
        <w:rPr>
          <w:rFonts w:ascii="Arial Black" w:hAnsi="Arial Black"/>
          <w:sz w:val="28"/>
          <w:szCs w:val="28"/>
        </w:rPr>
        <w:t>$</w:t>
      </w:r>
      <w:r w:rsidR="008A4002">
        <w:rPr>
          <w:rFonts w:ascii="Arial Black" w:hAnsi="Arial Black"/>
          <w:sz w:val="28"/>
          <w:szCs w:val="28"/>
        </w:rPr>
        <w:t>1</w:t>
      </w:r>
      <w:r>
        <w:rPr>
          <w:rFonts w:ascii="Arial Black" w:hAnsi="Arial Black"/>
          <w:sz w:val="28"/>
          <w:szCs w:val="28"/>
        </w:rPr>
        <w:t>,</w:t>
      </w:r>
      <w:r w:rsidR="0088463F">
        <w:rPr>
          <w:rFonts w:ascii="Arial Black" w:hAnsi="Arial Black"/>
          <w:sz w:val="28"/>
          <w:szCs w:val="28"/>
        </w:rPr>
        <w:t>7</w:t>
      </w:r>
      <w:r w:rsidR="00377EAC">
        <w:rPr>
          <w:rFonts w:ascii="Arial Black" w:hAnsi="Arial Black"/>
          <w:sz w:val="28"/>
          <w:szCs w:val="28"/>
        </w:rPr>
        <w:t>79.02</w:t>
      </w:r>
    </w:p>
    <w:p w14:paraId="5F4CFA97" w14:textId="036B1C79" w:rsidR="004E2B7D" w:rsidRPr="004E2B7D" w:rsidRDefault="004E2B7D" w:rsidP="00930C29">
      <w:pPr>
        <w:jc w:val="center"/>
        <w:rPr>
          <w:rFonts w:ascii="Arial Black" w:hAnsi="Arial Black"/>
          <w:color w:val="EE0000"/>
          <w:sz w:val="28"/>
          <w:szCs w:val="28"/>
        </w:rPr>
      </w:pPr>
      <w:r w:rsidRPr="004E2B7D">
        <w:rPr>
          <w:rFonts w:ascii="Arial Black" w:hAnsi="Arial Black"/>
          <w:color w:val="EE0000"/>
          <w:sz w:val="28"/>
          <w:szCs w:val="28"/>
        </w:rPr>
        <w:t>Asking Price - $2</w:t>
      </w:r>
      <w:r w:rsidR="00F1130D">
        <w:rPr>
          <w:rFonts w:ascii="Arial Black" w:hAnsi="Arial Black"/>
          <w:color w:val="EE0000"/>
          <w:sz w:val="28"/>
          <w:szCs w:val="28"/>
        </w:rPr>
        <w:t>50,000</w:t>
      </w:r>
    </w:p>
    <w:p w14:paraId="2B4989C1" w14:textId="77777777" w:rsidR="00A6016B" w:rsidRDefault="00A6016B" w:rsidP="00930C29">
      <w:pPr>
        <w:jc w:val="center"/>
        <w:rPr>
          <w:rFonts w:ascii="Arial Black" w:hAnsi="Arial Black"/>
          <w:color w:val="FF0000"/>
          <w:sz w:val="28"/>
          <w:szCs w:val="28"/>
        </w:rPr>
      </w:pPr>
    </w:p>
    <w:p w14:paraId="23C564A4" w14:textId="77777777" w:rsidR="00BA1134" w:rsidRDefault="00BA1134" w:rsidP="00510E31">
      <w:pPr>
        <w:spacing w:after="0"/>
        <w:rPr>
          <w:rFonts w:ascii="Arial Black" w:hAnsi="Arial Black"/>
          <w:noProof/>
          <w:sz w:val="24"/>
          <w:szCs w:val="24"/>
          <w14:ligatures w14:val="none"/>
          <w14:cntxtAlts w14:val="0"/>
        </w:rPr>
      </w:pPr>
    </w:p>
    <w:p w14:paraId="4491C60D" w14:textId="3D491E59" w:rsidR="00A6016B" w:rsidRDefault="00A6016B" w:rsidP="00510E31">
      <w:pPr>
        <w:spacing w:after="0"/>
        <w:rPr>
          <w:rFonts w:ascii="Arial Black" w:hAnsi="Arial Black"/>
          <w:noProof/>
          <w:sz w:val="24"/>
          <w:szCs w:val="24"/>
          <w14:ligatures w14:val="none"/>
          <w14:cntxtAlts w14:val="0"/>
        </w:rPr>
      </w:pPr>
    </w:p>
    <w:p w14:paraId="61E87E4C" w14:textId="77777777" w:rsidR="00702245" w:rsidRDefault="00702245" w:rsidP="00510E31">
      <w:pPr>
        <w:spacing w:after="0"/>
        <w:rPr>
          <w:rFonts w:ascii="Arial Black" w:hAnsi="Arial Black"/>
          <w:noProof/>
          <w:sz w:val="24"/>
          <w:szCs w:val="24"/>
          <w14:ligatures w14:val="none"/>
          <w14:cntxtAlts w14:val="0"/>
        </w:rPr>
      </w:pPr>
    </w:p>
    <w:p w14:paraId="4AF6D59F" w14:textId="77777777" w:rsidR="006B7390" w:rsidRDefault="006B7390" w:rsidP="006B7390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6C35AFFA" w14:textId="09AE10B2" w:rsidR="006B7390" w:rsidRDefault="006B7390" w:rsidP="006B7390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5E95E13A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7190E18D" w14:textId="77777777" w:rsidR="00A305DA" w:rsidRPr="00F621F0" w:rsidRDefault="00A305DA" w:rsidP="00CE4621">
      <w:pPr>
        <w:spacing w:after="0"/>
        <w:jc w:val="center"/>
        <w:rPr>
          <w:rFonts w:ascii="Arial Rounded MT Bold" w:hAnsi="Arial Rounded MT Bold"/>
          <w:noProof/>
          <w:color w:val="FFFFFF" w:themeColor="background1"/>
          <w:sz w:val="20"/>
          <w14:textFill>
            <w14:noFill/>
          </w14:textFill>
          <w14:ligatures w14:val="none"/>
          <w14:cntxtAlts w14:val="0"/>
        </w:rPr>
      </w:pPr>
    </w:p>
    <w:p w14:paraId="4E43E55E" w14:textId="77777777" w:rsidR="00FE266E" w:rsidRDefault="00FE266E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63118D5B" w14:textId="77777777" w:rsidR="00FE266E" w:rsidRDefault="00FE266E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5413FED8" w14:textId="77777777" w:rsidR="00FE266E" w:rsidRDefault="00FE266E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4A312C7E" w14:textId="3368BC7E" w:rsidR="00AB3DC0" w:rsidRDefault="00AB3DC0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32D20DE7" wp14:editId="7564FFCC">
            <wp:extent cx="2286000" cy="171450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2648E642" wp14:editId="4BF3EB93">
            <wp:extent cx="2286000" cy="17145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12ABEF65" wp14:editId="271AD897">
            <wp:extent cx="2286000" cy="17145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674A0" w14:textId="7F256F5B" w:rsidR="00A305DA" w:rsidRDefault="00A305DA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Living Room – 14’ x 22’2”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Dining Room 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>–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>14’2” x 13’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  <w:t>Kitchen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15’5” x 11’5”</w:t>
      </w:r>
    </w:p>
    <w:p w14:paraId="09D7152A" w14:textId="77777777" w:rsidR="00E72A3E" w:rsidRDefault="00E72A3E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0E1A4CFC" w14:textId="77777777" w:rsidR="00AB3DC0" w:rsidRDefault="00AB3DC0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75C33CA6" w14:textId="49DAF63D" w:rsidR="008A4002" w:rsidRDefault="00CE4621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 w:rsidR="00AB3DC0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7A4BBA61" wp14:editId="315BBAD2">
            <wp:extent cx="2286000" cy="17145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</w:t>
      </w:r>
      <w:r w:rsidR="00AB3DC0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3F21FB96" wp14:editId="2D7BDF84">
            <wp:extent cx="2286000" cy="17145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6D3ECD5B" wp14:editId="1D590E7A">
            <wp:extent cx="2286000" cy="1719072"/>
            <wp:effectExtent l="16827" t="21273" r="16828" b="1682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0" cy="1719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6CA19" w14:textId="2D413935" w:rsidR="00A305DA" w:rsidRDefault="00A305DA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>Central Bath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8’1” x 8’3”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>Office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12’ x 10’2”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          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Laundry – 13’ x 8’6”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</w:p>
    <w:p w14:paraId="7123EC7A" w14:textId="77777777" w:rsidR="00E72A3E" w:rsidRDefault="00E72A3E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6B587CDA" w14:textId="3B6D1701" w:rsidR="00AC73FD" w:rsidRDefault="00AC73FD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6318658A" w14:textId="1F8FAE99" w:rsidR="00AC73FD" w:rsidRDefault="00AC73FD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2EF509FD" wp14:editId="5918E89B">
            <wp:extent cx="2286000" cy="171450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5ECF4851" wp14:editId="395E6567">
            <wp:extent cx="2286000" cy="17145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6556D74A" wp14:editId="37E37E95">
            <wp:extent cx="2286000" cy="17145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50060" w14:textId="792272EB" w:rsidR="00A305DA" w:rsidRDefault="00A305DA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Master Bedroom 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>– 14’4” x 15’3”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 w:rsidR="00953247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Upstairs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>Landing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- 17’11” x 9’6”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>Bedroom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14’4” x 11’7”</w:t>
      </w:r>
    </w:p>
    <w:p w14:paraId="64F4F19C" w14:textId="53FA2C33" w:rsidR="00AC73FD" w:rsidRDefault="00AC73FD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7638798F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5ADFE028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008ED627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3DBF669A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2D647689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441C102C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7414F8C2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5E14D944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0A6CA832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2DC61506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70CE8357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3B84E532" w14:textId="4657513A" w:rsidR="00A305DA" w:rsidRDefault="00AC73FD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56C619FF" wp14:editId="43C356BE">
            <wp:extent cx="2286000" cy="171450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    </w:t>
      </w:r>
      <w:r w:rsidR="00CE4621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5EF93294" wp14:editId="6AF1CB80">
            <wp:extent cx="2286000" cy="1714500"/>
            <wp:effectExtent l="19050" t="19050" r="1905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1601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</w:t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594EF239" wp14:editId="7A88BE19">
            <wp:extent cx="2286000" cy="1714500"/>
            <wp:effectExtent l="19050" t="19050" r="1905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003D5" w14:textId="59FC7EE3" w:rsidR="00A305DA" w:rsidRDefault="00A305DA" w:rsidP="00A305DA">
      <w:pPr>
        <w:spacing w:after="0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          Bedroom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14’3” x 11’3”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B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>athroom</w:t>
      </w:r>
      <w:r w:rsidR="00E72A3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– 15’7” x 9’6”</w:t>
      </w:r>
    </w:p>
    <w:p w14:paraId="2651E66C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676A2F79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3B4F8547" w14:textId="77777777" w:rsidR="00A305DA" w:rsidRDefault="00A305DA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3F7E842F" w14:textId="72473F87" w:rsidR="00AC73FD" w:rsidRDefault="00A91601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6FAFA4BF" wp14:editId="0CF6FE5C">
            <wp:extent cx="2286000" cy="1714500"/>
            <wp:effectExtent l="19050" t="1905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3C82DB56" wp14:editId="38FE4056">
            <wp:extent cx="2286000" cy="17145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</w:t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</w:t>
      </w:r>
      <w:r w:rsidR="00A305DA">
        <w:rPr>
          <w:rFonts w:ascii="Arial Rounded MT Bold" w:hAnsi="Arial Rounded MT Bold"/>
          <w:noProof/>
          <w:sz w:val="20"/>
          <w14:ligatures w14:val="none"/>
          <w14:cntxtAlts w14:val="0"/>
        </w:rPr>
        <w:drawing>
          <wp:inline distT="0" distB="0" distL="0" distR="0" wp14:anchorId="4DC94762" wp14:editId="5FF321AE">
            <wp:extent cx="2286000" cy="1719072"/>
            <wp:effectExtent l="16827" t="21273" r="16828" b="1682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0" cy="1719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F23C" w14:textId="7EEDE89A" w:rsidR="00A91601" w:rsidRDefault="00A305DA" w:rsidP="00A305DA">
      <w:pPr>
        <w:spacing w:after="0"/>
        <w:jc w:val="both"/>
        <w:rPr>
          <w:rFonts w:ascii="Arial Rounded MT Bold" w:hAnsi="Arial Rounded MT Bold"/>
          <w:noProof/>
          <w:sz w:val="20"/>
          <w14:ligatures w14:val="none"/>
          <w14:cntxtAlts w14:val="0"/>
        </w:rPr>
      </w:pP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                       </w:t>
      </w:r>
      <w:r w:rsidR="003374DD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           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   Family Room  21’7” x 29’11”</w:t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>
        <w:rPr>
          <w:rFonts w:ascii="Arial Rounded MT Bold" w:hAnsi="Arial Rounded MT Bold"/>
          <w:noProof/>
          <w:sz w:val="20"/>
          <w14:ligatures w14:val="none"/>
          <w14:cntxtAlts w14:val="0"/>
        </w:rPr>
        <w:tab/>
      </w:r>
      <w:r w:rsidR="003374DD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</w:t>
      </w:r>
      <w:r w:rsidR="003374DD">
        <w:rPr>
          <w:rFonts w:ascii="Arial Rounded MT Bold" w:hAnsi="Arial Rounded MT Bold"/>
          <w:noProof/>
          <w:sz w:val="20"/>
          <w14:ligatures w14:val="none"/>
          <w14:cntxtAlts w14:val="0"/>
        </w:rPr>
        <w:tab/>
        <w:t xml:space="preserve">            </w:t>
      </w:r>
      <w:r w:rsidR="00FE266E">
        <w:rPr>
          <w:rFonts w:ascii="Arial Rounded MT Bold" w:hAnsi="Arial Rounded MT Bold"/>
          <w:noProof/>
          <w:sz w:val="20"/>
          <w14:ligatures w14:val="none"/>
          <w14:cntxtAlts w14:val="0"/>
        </w:rPr>
        <w:t xml:space="preserve">  New A/C 2020</w:t>
      </w:r>
    </w:p>
    <w:p w14:paraId="2FC3662E" w14:textId="77714F9C" w:rsidR="00A91601" w:rsidRDefault="00A91601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p w14:paraId="51081E23" w14:textId="2EFC8666" w:rsidR="00953247" w:rsidRDefault="00953247" w:rsidP="00CE4621">
      <w:pPr>
        <w:spacing w:after="0"/>
        <w:jc w:val="center"/>
        <w:rPr>
          <w:rFonts w:ascii="Arial Rounded MT Bold" w:hAnsi="Arial Rounded MT Bold"/>
          <w:noProof/>
          <w:sz w:val="20"/>
          <w14:ligatures w14:val="none"/>
          <w14:cntxtAlts w14:val="0"/>
        </w:rPr>
      </w:pPr>
    </w:p>
    <w:sectPr w:rsidR="00953247" w:rsidSect="00702245">
      <w:pgSz w:w="12240" w:h="15840"/>
      <w:pgMar w:top="432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D5223" w14:textId="77777777" w:rsidR="00E91A59" w:rsidRDefault="00E91A59" w:rsidP="00A92742">
      <w:pPr>
        <w:spacing w:after="0" w:line="240" w:lineRule="auto"/>
      </w:pPr>
      <w:r>
        <w:separator/>
      </w:r>
    </w:p>
  </w:endnote>
  <w:endnote w:type="continuationSeparator" w:id="0">
    <w:p w14:paraId="0570B60E" w14:textId="77777777" w:rsidR="00E91A59" w:rsidRDefault="00E91A59" w:rsidP="00A92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2A2E4" w14:textId="77777777" w:rsidR="00E91A59" w:rsidRDefault="00E91A59" w:rsidP="00A92742">
      <w:pPr>
        <w:spacing w:after="0" w:line="240" w:lineRule="auto"/>
      </w:pPr>
      <w:r>
        <w:separator/>
      </w:r>
    </w:p>
  </w:footnote>
  <w:footnote w:type="continuationSeparator" w:id="0">
    <w:p w14:paraId="7C802629" w14:textId="77777777" w:rsidR="00E91A59" w:rsidRDefault="00E91A59" w:rsidP="00A92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A1"/>
    <w:rsid w:val="0000540B"/>
    <w:rsid w:val="00087758"/>
    <w:rsid w:val="000932E8"/>
    <w:rsid w:val="000945E0"/>
    <w:rsid w:val="000A0C9D"/>
    <w:rsid w:val="000B174D"/>
    <w:rsid w:val="00110799"/>
    <w:rsid w:val="001F6248"/>
    <w:rsid w:val="0033512A"/>
    <w:rsid w:val="003374DD"/>
    <w:rsid w:val="003616BF"/>
    <w:rsid w:val="00363FB2"/>
    <w:rsid w:val="00377EAC"/>
    <w:rsid w:val="004B03B4"/>
    <w:rsid w:val="004E2B7D"/>
    <w:rsid w:val="00500BAC"/>
    <w:rsid w:val="00501050"/>
    <w:rsid w:val="00510E31"/>
    <w:rsid w:val="00575DDF"/>
    <w:rsid w:val="00601F85"/>
    <w:rsid w:val="00623CE8"/>
    <w:rsid w:val="00635EC0"/>
    <w:rsid w:val="00641326"/>
    <w:rsid w:val="00652A6C"/>
    <w:rsid w:val="0067506C"/>
    <w:rsid w:val="006B7390"/>
    <w:rsid w:val="006C1FAF"/>
    <w:rsid w:val="006F658C"/>
    <w:rsid w:val="00702245"/>
    <w:rsid w:val="00776A1A"/>
    <w:rsid w:val="00794470"/>
    <w:rsid w:val="007C03EE"/>
    <w:rsid w:val="00803215"/>
    <w:rsid w:val="008362EC"/>
    <w:rsid w:val="008446F1"/>
    <w:rsid w:val="008562B8"/>
    <w:rsid w:val="008565B1"/>
    <w:rsid w:val="00874253"/>
    <w:rsid w:val="0088463F"/>
    <w:rsid w:val="0089198E"/>
    <w:rsid w:val="008A4002"/>
    <w:rsid w:val="008C57D8"/>
    <w:rsid w:val="008E46C4"/>
    <w:rsid w:val="00930C29"/>
    <w:rsid w:val="00953247"/>
    <w:rsid w:val="00995EC7"/>
    <w:rsid w:val="00A305DA"/>
    <w:rsid w:val="00A6016B"/>
    <w:rsid w:val="00A91601"/>
    <w:rsid w:val="00A92742"/>
    <w:rsid w:val="00AA064F"/>
    <w:rsid w:val="00AB3DC0"/>
    <w:rsid w:val="00AC73FD"/>
    <w:rsid w:val="00AC7CFE"/>
    <w:rsid w:val="00AE1F5E"/>
    <w:rsid w:val="00B06EFD"/>
    <w:rsid w:val="00B071FB"/>
    <w:rsid w:val="00B152B4"/>
    <w:rsid w:val="00B83E64"/>
    <w:rsid w:val="00B83F45"/>
    <w:rsid w:val="00BA1134"/>
    <w:rsid w:val="00BB0A5E"/>
    <w:rsid w:val="00BC5033"/>
    <w:rsid w:val="00BC755E"/>
    <w:rsid w:val="00C026E9"/>
    <w:rsid w:val="00C15C97"/>
    <w:rsid w:val="00C217E5"/>
    <w:rsid w:val="00CA20E5"/>
    <w:rsid w:val="00CE202A"/>
    <w:rsid w:val="00CE4621"/>
    <w:rsid w:val="00D31C30"/>
    <w:rsid w:val="00D324F0"/>
    <w:rsid w:val="00D325E2"/>
    <w:rsid w:val="00DB3B0B"/>
    <w:rsid w:val="00DD6505"/>
    <w:rsid w:val="00E24C1B"/>
    <w:rsid w:val="00E32544"/>
    <w:rsid w:val="00E507A1"/>
    <w:rsid w:val="00E72A3E"/>
    <w:rsid w:val="00E85A31"/>
    <w:rsid w:val="00E91A59"/>
    <w:rsid w:val="00EA4D47"/>
    <w:rsid w:val="00EC7470"/>
    <w:rsid w:val="00ED0803"/>
    <w:rsid w:val="00F030A1"/>
    <w:rsid w:val="00F1130D"/>
    <w:rsid w:val="00F558D4"/>
    <w:rsid w:val="00F621F0"/>
    <w:rsid w:val="00F8249F"/>
    <w:rsid w:val="00FB24AE"/>
    <w:rsid w:val="00FE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7B50C"/>
  <w15:chartTrackingRefBased/>
  <w15:docId w15:val="{4D975108-C296-44A1-BCB0-DE91DAD7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7A1"/>
    <w:pPr>
      <w:spacing w:after="140" w:line="283" w:lineRule="auto"/>
    </w:pPr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14:ligatures w14:val="none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kern w:val="0"/>
      <w:sz w:val="24"/>
      <w:szCs w:val="24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kern w:val="0"/>
      <w:sz w:val="22"/>
      <w:szCs w:val="22"/>
      <w14:ligatures w14:val="none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kern w:val="0"/>
      <w:sz w:val="22"/>
      <w:szCs w:val="22"/>
      <w14:ligatures w14:val="none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0"/>
      <w:sz w:val="22"/>
      <w:szCs w:val="22"/>
      <w14:ligatures w14:val="none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0"/>
      <w:sz w:val="22"/>
      <w:szCs w:val="22"/>
      <w14:ligatures w14:val="none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0" w:line="240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14:ligatures w14:val="none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0"/>
      <w:sz w:val="22"/>
      <w:szCs w:val="22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5B9BD5" w:themeColor="accent1"/>
      <w:kern w:val="0"/>
      <w:sz w:val="22"/>
      <w:szCs w:val="22"/>
      <w14:ligatures w14:val="none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kern w:val="0"/>
      <w:sz w:val="18"/>
      <w:szCs w:val="18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45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92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742"/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92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742"/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yn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44185A4-A06A-45A6-9361-FD572C9197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TC102786999[[fn=Single spaced (blank)]]</Template>
  <TotalTime>114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</dc:creator>
  <cp:keywords/>
  <dc:description/>
  <cp:lastModifiedBy>Marilyn Catlett</cp:lastModifiedBy>
  <cp:revision>15</cp:revision>
  <cp:lastPrinted>2025-10-31T14:28:00Z</cp:lastPrinted>
  <dcterms:created xsi:type="dcterms:W3CDTF">2025-10-30T19:09:00Z</dcterms:created>
  <dcterms:modified xsi:type="dcterms:W3CDTF">2026-06-12T21:52:00Z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